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EC293" w14:textId="2885F871" w:rsidR="00DC3CBA" w:rsidRDefault="423AE3BC" w:rsidP="004B19F1">
      <w:r w:rsidRPr="22786606">
        <w:t>Beste commissieleden van de IGC en DGC,</w:t>
      </w:r>
    </w:p>
    <w:p w14:paraId="252FC7D1" w14:textId="77777777" w:rsidR="004B19F1" w:rsidRPr="00DC3CBA" w:rsidRDefault="004B19F1" w:rsidP="004B19F1"/>
    <w:p w14:paraId="504CC44D" w14:textId="3044F069" w:rsidR="0031105B" w:rsidRPr="00DC3CBA" w:rsidRDefault="423AE3BC" w:rsidP="004B19F1">
      <w:r>
        <w:t xml:space="preserve">Hierbij </w:t>
      </w:r>
      <w:r w:rsidR="6DA74F72">
        <w:t>melden</w:t>
      </w:r>
      <w:r>
        <w:t xml:space="preserve"> wij, </w:t>
      </w:r>
      <w:r w:rsidRPr="6D6BCDFF">
        <w:rPr>
          <w:highlight w:val="yellow"/>
        </w:rPr>
        <w:t>[naam registratiehouder]</w:t>
      </w:r>
      <w:r w:rsidR="003C789C">
        <w:t>,</w:t>
      </w:r>
      <w:r>
        <w:t xml:space="preserve"> ons </w:t>
      </w:r>
      <w:r w:rsidR="2F8F3245">
        <w:t xml:space="preserve">graag </w:t>
      </w:r>
      <w:r>
        <w:t>aan voor de toetsing van de IGC en DGC.</w:t>
      </w:r>
    </w:p>
    <w:p w14:paraId="37BF0A7A" w14:textId="21636663" w:rsidR="6D6BCDFF" w:rsidRDefault="6D6BCDFF"/>
    <w:p w14:paraId="0E1F1083" w14:textId="789FA7A3" w:rsidR="0BDC3EDC" w:rsidRDefault="0BDC3EDC">
      <w:r>
        <w:t xml:space="preserve">Wij zijn ons ervan bewust dat het voor de toetsing </w:t>
      </w:r>
      <w:r w:rsidR="242CD242">
        <w:t>noodzakelijk is per kwaliteitsregistratie de</w:t>
      </w:r>
      <w:r>
        <w:t xml:space="preserve"> DPIA onafhankelijk te laten toetsen</w:t>
      </w:r>
      <w:r w:rsidR="02043114">
        <w:t xml:space="preserve">. </w:t>
      </w:r>
      <w:r w:rsidR="4A7E1CBD">
        <w:t>V</w:t>
      </w:r>
      <w:r w:rsidR="02043114">
        <w:t xml:space="preserve">oor </w:t>
      </w:r>
      <w:r w:rsidR="6B0BEFDB">
        <w:t>deze onafhankelijke toets van de DPIA</w:t>
      </w:r>
    </w:p>
    <w:p w14:paraId="691B18EC" w14:textId="7428FCE2" w:rsidR="6D6BCDFF" w:rsidRDefault="6D6BCDFF"/>
    <w:p w14:paraId="2CAADE11" w14:textId="5BCCC7F7" w:rsidR="0BDC3EDC" w:rsidRDefault="008E2B4A">
      <w:sdt>
        <w:sdtPr>
          <w:id w:val="15758225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BDC3EDC" w:rsidRPr="6D6BCDFF">
            <w:rPr>
              <w:rFonts w:ascii="MS Gothic" w:eastAsia="MS Gothic" w:hAnsi="MS Gothic"/>
            </w:rPr>
            <w:t>☐</w:t>
          </w:r>
        </w:sdtContent>
      </w:sdt>
      <w:r w:rsidR="41BD7901">
        <w:t xml:space="preserve"> wil ik</w:t>
      </w:r>
      <w:r w:rsidR="0BDC3EDC">
        <w:t xml:space="preserve"> graag gebruik maken van de onafhankelijke FG</w:t>
      </w:r>
      <w:r w:rsidR="3CFE7AFD">
        <w:t>-</w:t>
      </w:r>
      <w:r w:rsidR="0BDC3EDC">
        <w:t>poule</w:t>
      </w:r>
      <w:r w:rsidR="4936D4CF">
        <w:t xml:space="preserve"> </w:t>
      </w:r>
      <w:r w:rsidR="72990D09">
        <w:t>(</w:t>
      </w:r>
      <w:r w:rsidR="014AFB71">
        <w:t>g</w:t>
      </w:r>
      <w:r w:rsidR="4936D4CF">
        <w:t>eorganiseerd door het SSC-DG</w:t>
      </w:r>
      <w:r w:rsidR="7E0C30A2">
        <w:t>)</w:t>
      </w:r>
      <w:r w:rsidR="0BDC3EDC">
        <w:t>.</w:t>
      </w:r>
    </w:p>
    <w:p w14:paraId="339B463F" w14:textId="7953120A" w:rsidR="0BDC3EDC" w:rsidRDefault="008E2B4A" w:rsidP="000E32A0">
      <w:sdt>
        <w:sdtPr>
          <w:id w:val="5496227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BDC3EDC" w:rsidRPr="190E2EB8">
            <w:rPr>
              <w:rFonts w:ascii="MS Gothic" w:eastAsia="MS Gothic" w:hAnsi="MS Gothic"/>
            </w:rPr>
            <w:t>☐</w:t>
          </w:r>
        </w:sdtContent>
      </w:sdt>
      <w:r w:rsidR="00861C06">
        <w:t xml:space="preserve"> </w:t>
      </w:r>
      <w:r w:rsidR="0BDC3EDC">
        <w:t xml:space="preserve">zorg </w:t>
      </w:r>
      <w:r w:rsidR="46A9E107">
        <w:t xml:space="preserve">ik </w:t>
      </w:r>
      <w:r w:rsidR="0BDC3EDC">
        <w:t xml:space="preserve">zelf voor een onafhankelijke FG </w:t>
      </w:r>
      <w:r w:rsidR="2541BCFF">
        <w:t>die deze toets uitvoert.</w:t>
      </w:r>
      <w:r w:rsidR="0BDC3EDC">
        <w:t xml:space="preserve"> Ik ben mij ervan bewust dat deze</w:t>
      </w:r>
      <w:r w:rsidR="0EFAEEE7">
        <w:t xml:space="preserve"> </w:t>
      </w:r>
      <w:r w:rsidR="0BDC3EDC">
        <w:t>onafhankelijke toets aan de volgende criteria moet voldoen:</w:t>
      </w:r>
    </w:p>
    <w:p w14:paraId="20B80091" w14:textId="4D75EB17" w:rsidR="6D6BCDFF" w:rsidRDefault="6D6BCDFF"/>
    <w:p w14:paraId="6D4D6125" w14:textId="00B96D05" w:rsidR="04000B16" w:rsidRDefault="04000B16" w:rsidP="38A022AC">
      <w:r>
        <w:t>Graag ontvangen wij van u als beoordelaar een rapportage over de beoo</w:t>
      </w:r>
      <w:r w:rsidR="0839B785">
        <w:t>rdeling van de</w:t>
      </w:r>
      <w:r>
        <w:t xml:space="preserve"> DPIA. In deze rapportage verwachten wij:</w:t>
      </w:r>
    </w:p>
    <w:p w14:paraId="5FE0A144" w14:textId="6810315F" w:rsidR="4F7E0ABC" w:rsidRDefault="4F7E0ABC" w:rsidP="38A022AC">
      <w:pPr>
        <w:pStyle w:val="Lijstalinea"/>
        <w:numPr>
          <w:ilvl w:val="0"/>
          <w:numId w:val="2"/>
        </w:numPr>
        <w:rPr>
          <w:szCs w:val="22"/>
        </w:rPr>
      </w:pPr>
      <w:r>
        <w:t>De rapportage bevat minimaal de onderdelen die zijn opgenomen in het</w:t>
      </w:r>
      <w:r>
        <w:br/>
        <w:t>‘</w:t>
      </w:r>
      <w:r w:rsidRPr="38A022AC">
        <w:t>toetsingskader voor format DPIA-rapportage</w:t>
      </w:r>
      <w:r w:rsidR="6F6AE9B8" w:rsidRPr="38A022AC">
        <w:t xml:space="preserve"> v1.3</w:t>
      </w:r>
      <w:r w:rsidRPr="38A022AC">
        <w:t>'</w:t>
      </w:r>
      <w:r>
        <w:t xml:space="preserve"> (inclusief verantwoordingstabel) van de onafhankelijke DPIA-beoordelaars van het SSC-DG. Met e</w:t>
      </w:r>
      <w:r w:rsidR="04000B16">
        <w:t>en heldere conclusie of er sprake is van (on)aanvaardbare restrisico’s voor de rechten en vrijheden van betrokkenen;</w:t>
      </w:r>
      <w:r w:rsidR="6E3A8883">
        <w:t xml:space="preserve"> </w:t>
      </w:r>
      <w:r w:rsidR="04000B16">
        <w:t>indien er sprake is van onaanvaardbare restrisico’s een korte onderbouwing hoe deze restrisico’s zich verhouden tot het toetsingskader;</w:t>
      </w:r>
      <w:r w:rsidR="7C21D734">
        <w:t xml:space="preserve"> </w:t>
      </w:r>
      <w:r w:rsidR="04000B16">
        <w:t>indien van toepassing: aanbevelingen voor aanvullende maatregelen.</w:t>
      </w:r>
    </w:p>
    <w:p w14:paraId="729B2626" w14:textId="342546A6" w:rsidR="04000B16" w:rsidRDefault="04000B16" w:rsidP="38A022AC">
      <w:pPr>
        <w:pStyle w:val="Lijstalinea"/>
        <w:numPr>
          <w:ilvl w:val="0"/>
          <w:numId w:val="2"/>
        </w:numPr>
      </w:pPr>
      <w:r>
        <w:t>De rapportage dient de eindbeoordeling van de DPIA (akkoord | niet akkoord) te onderbouwen en dit wordt gedeeld met de registratiehouder.</w:t>
      </w:r>
    </w:p>
    <w:p w14:paraId="4DE5527A" w14:textId="71689DBC" w:rsidR="7D39AFBA" w:rsidRDefault="7D39AFBA" w:rsidP="38A022AC">
      <w:pPr>
        <w:pStyle w:val="Lijstalinea"/>
        <w:numPr>
          <w:ilvl w:val="0"/>
          <w:numId w:val="2"/>
        </w:numPr>
      </w:pPr>
      <w:r w:rsidRPr="38A022AC">
        <w:t xml:space="preserve">De registratiehouder toont aan dat de beoordelaar beschikt over aantoonbare kennis en onafhankelijk is, zoals blijkt uit de </w:t>
      </w:r>
      <w:r w:rsidR="42C5D8D3" w:rsidRPr="38A022AC">
        <w:t>‘</w:t>
      </w:r>
      <w:r w:rsidRPr="38A022AC">
        <w:t>verklaring</w:t>
      </w:r>
      <w:r w:rsidR="402E48F6" w:rsidRPr="38A022AC">
        <w:t xml:space="preserve"> onafhankelijkheid</w:t>
      </w:r>
      <w:r w:rsidR="7B33E24C" w:rsidRPr="38A022AC">
        <w:t>’</w:t>
      </w:r>
      <w:r w:rsidR="35CF816A" w:rsidRPr="38A022AC">
        <w:t>, die te vinden is op onze website op de pagina 'Documenten' onder het kopje DPIA.</w:t>
      </w:r>
      <w:r w:rsidR="70BCFAA0" w:rsidRPr="38A022AC">
        <w:t xml:space="preserve"> </w:t>
      </w:r>
    </w:p>
    <w:p w14:paraId="747CEEA1" w14:textId="77777777" w:rsidR="004B19F1" w:rsidRDefault="004B19F1" w:rsidP="004B19F1"/>
    <w:p w14:paraId="7BD3AB19" w14:textId="2E2ED60B" w:rsidR="00DC3CBA" w:rsidRPr="00DC3CBA" w:rsidRDefault="00CB6526" w:rsidP="004B19F1">
      <w:r>
        <w:t>Wanneer</w:t>
      </w:r>
      <w:r w:rsidR="423AE3BC" w:rsidRPr="22786606">
        <w:t xml:space="preserve"> wij tot de </w:t>
      </w:r>
      <w:r w:rsidR="7A2D4B11" w:rsidRPr="22786606">
        <w:t>10</w:t>
      </w:r>
      <w:r w:rsidR="423AE3BC" w:rsidRPr="22786606">
        <w:t xml:space="preserve"> aanmeldingen behoren</w:t>
      </w:r>
      <w:r w:rsidR="0DB836E1" w:rsidRPr="22786606">
        <w:t xml:space="preserve"> die worden ingeloot voor </w:t>
      </w:r>
      <w:r w:rsidR="00F97E40">
        <w:t xml:space="preserve">de eerstvolgende </w:t>
      </w:r>
      <w:r w:rsidR="0DB836E1" w:rsidRPr="00F97E40">
        <w:t>toetsingsronde</w:t>
      </w:r>
      <w:r w:rsidR="7AC7BA7B" w:rsidRPr="00F97E40">
        <w:t>,</w:t>
      </w:r>
      <w:r w:rsidR="423AE3BC" w:rsidRPr="00F97E40">
        <w:t xml:space="preserve"> zullen</w:t>
      </w:r>
      <w:r w:rsidR="423AE3BC" w:rsidRPr="22786606">
        <w:t xml:space="preserve"> wij vóór </w:t>
      </w:r>
      <w:r w:rsidR="00F97E40">
        <w:t xml:space="preserve">de gestelde deadline </w:t>
      </w:r>
      <w:r w:rsidR="423AE3BC" w:rsidRPr="22786606">
        <w:t xml:space="preserve">het aanvraagformulier en de benodigde bewijsstukken uploaden in </w:t>
      </w:r>
      <w:r w:rsidR="126DE55A" w:rsidRPr="22786606">
        <w:t xml:space="preserve">de aan ons toegewezen map in </w:t>
      </w:r>
      <w:r w:rsidR="423AE3BC" w:rsidRPr="22786606">
        <w:t xml:space="preserve">de beveiligde </w:t>
      </w:r>
      <w:proofErr w:type="spellStart"/>
      <w:r w:rsidR="423AE3BC" w:rsidRPr="22786606">
        <w:t>Teamsomgeving</w:t>
      </w:r>
      <w:proofErr w:type="spellEnd"/>
      <w:r w:rsidR="423AE3BC" w:rsidRPr="22786606">
        <w:t>.</w:t>
      </w:r>
    </w:p>
    <w:p w14:paraId="0D236ECF" w14:textId="77777777" w:rsidR="004B19F1" w:rsidRDefault="004B19F1" w:rsidP="004B19F1"/>
    <w:p w14:paraId="0257EABA" w14:textId="6B6B442D" w:rsidR="00DC3CBA" w:rsidRPr="00DC3CBA" w:rsidRDefault="00DC3CBA" w:rsidP="004B19F1">
      <w:r w:rsidRPr="00DC3CBA">
        <w:t xml:space="preserve">Hieronder geven wij aan voor welke kwaliteitsregistratie(s) we de aanmelding doen. </w:t>
      </w:r>
    </w:p>
    <w:p w14:paraId="332E07AF" w14:textId="77777777" w:rsidR="003840F9" w:rsidRDefault="003840F9" w:rsidP="004B19F1"/>
    <w:p w14:paraId="00B0C7EC" w14:textId="4D2F85D5" w:rsidR="004B19F1" w:rsidRDefault="00DC3CBA" w:rsidP="004B19F1">
      <w:r w:rsidRPr="00DC3CBA">
        <w:t>Kwaliteitsregistratie(s) die wij graag willen laten toetsen</w:t>
      </w:r>
      <w:r w:rsidR="0031105B">
        <w:t xml:space="preserve"> zijn</w:t>
      </w:r>
      <w:r w:rsidRPr="00DC3CBA">
        <w:t>:</w:t>
      </w:r>
    </w:p>
    <w:p w14:paraId="01D492CD" w14:textId="235EA370" w:rsidR="00DC3CBA" w:rsidRPr="00DC3CBA" w:rsidRDefault="00DC3CBA" w:rsidP="004B19F1">
      <w:r w:rsidRPr="00DC3CBA" w:rsidDel="00B9232B">
        <w:t xml:space="preserve"> </w:t>
      </w:r>
    </w:p>
    <w:tbl>
      <w:tblPr>
        <w:tblStyle w:val="Tabelraster1"/>
        <w:tblW w:w="9067" w:type="dxa"/>
        <w:tblLook w:val="04A0" w:firstRow="1" w:lastRow="0" w:firstColumn="1" w:lastColumn="0" w:noHBand="0" w:noVBand="1"/>
      </w:tblPr>
      <w:tblGrid>
        <w:gridCol w:w="510"/>
        <w:gridCol w:w="8557"/>
      </w:tblGrid>
      <w:tr w:rsidR="0031105B" w:rsidRPr="00DC3CBA" w14:paraId="026D1F75" w14:textId="77777777" w:rsidTr="6D6BCD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10" w:type="dxa"/>
          </w:tcPr>
          <w:p w14:paraId="531082EA" w14:textId="77777777" w:rsidR="0031105B" w:rsidRPr="00DC3CBA" w:rsidRDefault="0031105B" w:rsidP="00DC3CBA">
            <w:pPr>
              <w:spacing w:after="160" w:line="259" w:lineRule="auto"/>
              <w:rPr>
                <w:rFonts w:eastAsiaTheme="minorHAnsi" w:cstheme="minorBidi"/>
                <w:sz w:val="22"/>
                <w:szCs w:val="22"/>
                <w:lang w:val="nl-NL" w:eastAsia="en-US"/>
              </w:rPr>
            </w:pPr>
          </w:p>
        </w:tc>
        <w:tc>
          <w:tcPr>
            <w:tcW w:w="8557" w:type="dxa"/>
          </w:tcPr>
          <w:p w14:paraId="3B7B1D93" w14:textId="77777777" w:rsidR="0031105B" w:rsidRPr="00DC3CBA" w:rsidRDefault="0031105B" w:rsidP="00DC3CBA">
            <w:pPr>
              <w:spacing w:after="160" w:line="259" w:lineRule="auto"/>
              <w:rPr>
                <w:rFonts w:eastAsiaTheme="minorHAnsi" w:cstheme="minorBidi"/>
                <w:sz w:val="22"/>
                <w:szCs w:val="22"/>
                <w:lang w:val="nl-NL" w:eastAsia="en-US"/>
              </w:rPr>
            </w:pPr>
            <w:r w:rsidRPr="00DC3CBA">
              <w:rPr>
                <w:rFonts w:eastAsiaTheme="minorHAnsi" w:cstheme="minorBidi"/>
                <w:b w:val="0"/>
                <w:bCs w:val="0"/>
                <w:sz w:val="22"/>
                <w:szCs w:val="22"/>
                <w:lang w:val="nl-NL" w:eastAsia="en-US"/>
              </w:rPr>
              <w:t>Naam kwaliteitsregistratie(s)</w:t>
            </w:r>
            <w:r w:rsidRPr="00DC3CBA">
              <w:rPr>
                <w:rFonts w:eastAsiaTheme="minorHAnsi" w:cstheme="minorBidi"/>
                <w:b w:val="0"/>
                <w:bCs w:val="0"/>
                <w:sz w:val="22"/>
                <w:szCs w:val="22"/>
                <w:vertAlign w:val="superscript"/>
                <w:lang w:val="nl-NL" w:eastAsia="en-US"/>
              </w:rPr>
              <w:footnoteReference w:id="1"/>
            </w:r>
          </w:p>
        </w:tc>
      </w:tr>
      <w:tr w:rsidR="0031105B" w:rsidRPr="00DC3CBA" w14:paraId="6076B9F8" w14:textId="77777777" w:rsidTr="6D6BCDFF">
        <w:tc>
          <w:tcPr>
            <w:tcW w:w="510" w:type="dxa"/>
          </w:tcPr>
          <w:p w14:paraId="2F5C7B4F" w14:textId="77777777" w:rsidR="0031105B" w:rsidRPr="00DC3CBA" w:rsidRDefault="0031105B" w:rsidP="00DC3CBA">
            <w:pPr>
              <w:spacing w:after="160" w:line="259" w:lineRule="auto"/>
              <w:rPr>
                <w:rFonts w:eastAsiaTheme="minorHAnsi" w:cstheme="minorBidi"/>
                <w:sz w:val="22"/>
                <w:szCs w:val="22"/>
                <w:lang w:val="nl-NL" w:eastAsia="en-US"/>
              </w:rPr>
            </w:pPr>
            <w:r w:rsidRPr="00DC3CBA">
              <w:rPr>
                <w:rFonts w:eastAsiaTheme="minorHAnsi" w:cstheme="minorBidi"/>
                <w:sz w:val="22"/>
                <w:szCs w:val="22"/>
                <w:lang w:val="nl-NL" w:eastAsia="en-US"/>
              </w:rPr>
              <w:t>1</w:t>
            </w:r>
          </w:p>
        </w:tc>
        <w:tc>
          <w:tcPr>
            <w:tcW w:w="8557" w:type="dxa"/>
          </w:tcPr>
          <w:p w14:paraId="09F35B33" w14:textId="77777777" w:rsidR="0031105B" w:rsidRPr="00DC3CBA" w:rsidRDefault="0031105B" w:rsidP="00DC3CBA">
            <w:pPr>
              <w:spacing w:after="160" w:line="259" w:lineRule="auto"/>
              <w:rPr>
                <w:rFonts w:eastAsiaTheme="minorHAnsi" w:cstheme="minorBidi"/>
                <w:sz w:val="22"/>
                <w:szCs w:val="22"/>
                <w:lang w:val="nl-NL" w:eastAsia="en-US"/>
              </w:rPr>
            </w:pPr>
          </w:p>
        </w:tc>
      </w:tr>
      <w:tr w:rsidR="0031105B" w:rsidRPr="00DC3CBA" w14:paraId="74709967" w14:textId="77777777" w:rsidTr="6D6BCDFF">
        <w:tc>
          <w:tcPr>
            <w:tcW w:w="510" w:type="dxa"/>
          </w:tcPr>
          <w:p w14:paraId="45C93736" w14:textId="77777777" w:rsidR="0031105B" w:rsidRPr="00DC3CBA" w:rsidRDefault="0031105B" w:rsidP="00DC3CBA">
            <w:pPr>
              <w:spacing w:after="160" w:line="259" w:lineRule="auto"/>
              <w:rPr>
                <w:rFonts w:eastAsiaTheme="minorHAnsi" w:cstheme="minorBidi"/>
                <w:sz w:val="22"/>
                <w:szCs w:val="22"/>
                <w:lang w:val="nl-NL" w:eastAsia="en-US"/>
              </w:rPr>
            </w:pPr>
            <w:r w:rsidRPr="00DC3CBA">
              <w:rPr>
                <w:rFonts w:eastAsiaTheme="minorHAnsi" w:cstheme="minorBidi"/>
                <w:sz w:val="22"/>
                <w:szCs w:val="22"/>
                <w:lang w:val="nl-NL" w:eastAsia="en-US"/>
              </w:rPr>
              <w:t>2</w:t>
            </w:r>
          </w:p>
        </w:tc>
        <w:tc>
          <w:tcPr>
            <w:tcW w:w="8557" w:type="dxa"/>
          </w:tcPr>
          <w:p w14:paraId="5357DD78" w14:textId="77777777" w:rsidR="0031105B" w:rsidRPr="00DC3CBA" w:rsidRDefault="0031105B" w:rsidP="00DC3CBA">
            <w:pPr>
              <w:spacing w:after="160" w:line="259" w:lineRule="auto"/>
              <w:rPr>
                <w:rFonts w:eastAsiaTheme="minorHAnsi" w:cstheme="minorBidi"/>
                <w:sz w:val="22"/>
                <w:szCs w:val="22"/>
                <w:lang w:val="nl-NL" w:eastAsia="en-US"/>
              </w:rPr>
            </w:pPr>
          </w:p>
        </w:tc>
      </w:tr>
      <w:tr w:rsidR="0031105B" w:rsidRPr="00DC3CBA" w14:paraId="2758ED59" w14:textId="77777777" w:rsidTr="6D6BCDFF">
        <w:tc>
          <w:tcPr>
            <w:tcW w:w="510" w:type="dxa"/>
          </w:tcPr>
          <w:p w14:paraId="1EBA0B4B" w14:textId="77777777" w:rsidR="0031105B" w:rsidRPr="00DC3CBA" w:rsidRDefault="0031105B" w:rsidP="00DC3CBA">
            <w:pPr>
              <w:spacing w:after="160" w:line="259" w:lineRule="auto"/>
              <w:rPr>
                <w:rFonts w:eastAsiaTheme="minorHAnsi" w:cstheme="minorBidi"/>
                <w:sz w:val="22"/>
                <w:szCs w:val="22"/>
                <w:lang w:val="nl-NL" w:eastAsia="en-US"/>
              </w:rPr>
            </w:pPr>
            <w:r w:rsidRPr="00DC3CBA">
              <w:rPr>
                <w:rFonts w:eastAsiaTheme="minorHAnsi" w:cstheme="minorBidi"/>
                <w:sz w:val="22"/>
                <w:szCs w:val="22"/>
                <w:lang w:val="nl-NL" w:eastAsia="en-US"/>
              </w:rPr>
              <w:t>3</w:t>
            </w:r>
          </w:p>
        </w:tc>
        <w:tc>
          <w:tcPr>
            <w:tcW w:w="8557" w:type="dxa"/>
          </w:tcPr>
          <w:p w14:paraId="624FEDEC" w14:textId="77777777" w:rsidR="0031105B" w:rsidRPr="00DC3CBA" w:rsidRDefault="0031105B" w:rsidP="00DC3CBA">
            <w:pPr>
              <w:spacing w:after="160" w:line="259" w:lineRule="auto"/>
              <w:rPr>
                <w:rFonts w:eastAsiaTheme="minorHAnsi" w:cstheme="minorBidi"/>
                <w:sz w:val="22"/>
                <w:szCs w:val="22"/>
                <w:lang w:val="nl-NL" w:eastAsia="en-US"/>
              </w:rPr>
            </w:pPr>
          </w:p>
        </w:tc>
      </w:tr>
      <w:tr w:rsidR="0031105B" w:rsidRPr="00DC3CBA" w14:paraId="2A3014A0" w14:textId="77777777" w:rsidTr="6D6BCDFF">
        <w:tc>
          <w:tcPr>
            <w:tcW w:w="510" w:type="dxa"/>
          </w:tcPr>
          <w:p w14:paraId="199642E1" w14:textId="77777777" w:rsidR="0031105B" w:rsidRPr="00DC3CBA" w:rsidRDefault="0031105B" w:rsidP="00DC3CBA">
            <w:pPr>
              <w:spacing w:after="160" w:line="259" w:lineRule="auto"/>
              <w:rPr>
                <w:rFonts w:eastAsiaTheme="minorHAnsi" w:cstheme="minorBidi"/>
                <w:sz w:val="22"/>
                <w:szCs w:val="22"/>
                <w:lang w:val="nl-NL" w:eastAsia="en-US"/>
              </w:rPr>
            </w:pPr>
            <w:r w:rsidRPr="00DC3CBA">
              <w:rPr>
                <w:rFonts w:eastAsiaTheme="minorHAnsi" w:cstheme="minorBidi"/>
                <w:sz w:val="22"/>
                <w:szCs w:val="22"/>
                <w:lang w:val="nl-NL" w:eastAsia="en-US"/>
              </w:rPr>
              <w:t>4</w:t>
            </w:r>
          </w:p>
        </w:tc>
        <w:tc>
          <w:tcPr>
            <w:tcW w:w="8557" w:type="dxa"/>
          </w:tcPr>
          <w:p w14:paraId="34907985" w14:textId="77777777" w:rsidR="0031105B" w:rsidRPr="00DC3CBA" w:rsidRDefault="0031105B" w:rsidP="00DC3CBA">
            <w:pPr>
              <w:spacing w:after="160" w:line="259" w:lineRule="auto"/>
              <w:rPr>
                <w:rFonts w:eastAsiaTheme="minorHAnsi" w:cstheme="minorBidi"/>
                <w:sz w:val="22"/>
                <w:szCs w:val="22"/>
                <w:lang w:val="nl-NL" w:eastAsia="en-US"/>
              </w:rPr>
            </w:pPr>
          </w:p>
        </w:tc>
      </w:tr>
      <w:tr w:rsidR="0031105B" w:rsidRPr="00DC3CBA" w14:paraId="75B71739" w14:textId="77777777" w:rsidTr="6D6BCDFF">
        <w:tc>
          <w:tcPr>
            <w:tcW w:w="510" w:type="dxa"/>
          </w:tcPr>
          <w:p w14:paraId="11940E9A" w14:textId="77777777" w:rsidR="0031105B" w:rsidRPr="00DC3CBA" w:rsidRDefault="0031105B" w:rsidP="00DC3CBA">
            <w:pPr>
              <w:spacing w:after="160" w:line="259" w:lineRule="auto"/>
              <w:rPr>
                <w:rFonts w:eastAsiaTheme="minorHAnsi" w:cstheme="minorBidi"/>
                <w:sz w:val="22"/>
                <w:szCs w:val="22"/>
                <w:lang w:val="nl-NL" w:eastAsia="en-US"/>
              </w:rPr>
            </w:pPr>
            <w:r w:rsidRPr="00DC3CBA">
              <w:rPr>
                <w:rFonts w:eastAsiaTheme="minorHAnsi" w:cstheme="minorBidi"/>
                <w:sz w:val="22"/>
                <w:szCs w:val="22"/>
                <w:lang w:val="nl-NL" w:eastAsia="en-US"/>
              </w:rPr>
              <w:t>5</w:t>
            </w:r>
          </w:p>
        </w:tc>
        <w:tc>
          <w:tcPr>
            <w:tcW w:w="8557" w:type="dxa"/>
          </w:tcPr>
          <w:p w14:paraId="7800E091" w14:textId="77777777" w:rsidR="0031105B" w:rsidRPr="00DC3CBA" w:rsidRDefault="0031105B" w:rsidP="00DC3CBA">
            <w:pPr>
              <w:spacing w:after="160" w:line="259" w:lineRule="auto"/>
              <w:rPr>
                <w:rFonts w:eastAsiaTheme="minorHAnsi" w:cstheme="minorBidi"/>
                <w:sz w:val="22"/>
                <w:szCs w:val="22"/>
                <w:lang w:val="nl-NL" w:eastAsia="en-US"/>
              </w:rPr>
            </w:pPr>
          </w:p>
        </w:tc>
      </w:tr>
    </w:tbl>
    <w:p w14:paraId="67978430" w14:textId="77777777" w:rsidR="00EA1402" w:rsidRDefault="00EA1402" w:rsidP="004B19F1"/>
    <w:p w14:paraId="182E5B31" w14:textId="6EC94C27" w:rsidR="00DC3CBA" w:rsidRPr="00DC3CBA" w:rsidRDefault="00DC3CBA" w:rsidP="004B19F1"/>
    <w:p w14:paraId="0B12F4B9" w14:textId="3BDDA5A8" w:rsidR="00DC3CBA" w:rsidRPr="00DC3CBA" w:rsidRDefault="00DC3CBA" w:rsidP="004B19F1"/>
    <w:p w14:paraId="3075526E" w14:textId="4332D5B6" w:rsidR="00DC3CBA" w:rsidRPr="00DC3CBA" w:rsidRDefault="00DC3CBA" w:rsidP="38A022AC">
      <w:r>
        <w:t>Onze hoofdcontactpersoon voor mailcontact:</w:t>
      </w:r>
    </w:p>
    <w:tbl>
      <w:tblPr>
        <w:tblStyle w:val="Tabelraster1"/>
        <w:tblW w:w="0" w:type="auto"/>
        <w:tblLook w:val="04A0" w:firstRow="1" w:lastRow="0" w:firstColumn="1" w:lastColumn="0" w:noHBand="0" w:noVBand="1"/>
      </w:tblPr>
      <w:tblGrid>
        <w:gridCol w:w="1852"/>
        <w:gridCol w:w="2679"/>
        <w:gridCol w:w="2127"/>
        <w:gridCol w:w="2402"/>
      </w:tblGrid>
      <w:tr w:rsidR="007F6EFA" w:rsidRPr="00DC3CBA" w14:paraId="598CFF49" w14:textId="77777777" w:rsidTr="00343B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52" w:type="dxa"/>
          </w:tcPr>
          <w:p w14:paraId="057C74B6" w14:textId="5048D2D8" w:rsidR="007F6EFA" w:rsidRPr="00DC3CBA" w:rsidRDefault="007F6EFA" w:rsidP="00DC3CBA">
            <w:pPr>
              <w:spacing w:after="160" w:line="259" w:lineRule="auto"/>
              <w:rPr>
                <w:rFonts w:cstheme="minorBidi"/>
              </w:rPr>
            </w:pPr>
            <w:r>
              <w:rPr>
                <w:rFonts w:eastAsiaTheme="minorHAnsi" w:cstheme="minorBidi"/>
                <w:b w:val="0"/>
                <w:bCs w:val="0"/>
                <w:sz w:val="22"/>
                <w:szCs w:val="22"/>
                <w:lang w:val="nl-NL" w:eastAsia="en-US"/>
              </w:rPr>
              <w:t>Naam</w:t>
            </w:r>
          </w:p>
        </w:tc>
        <w:tc>
          <w:tcPr>
            <w:tcW w:w="2679" w:type="dxa"/>
          </w:tcPr>
          <w:p w14:paraId="1FE806ED" w14:textId="578E3462" w:rsidR="007F6EFA" w:rsidRPr="00DC3CBA" w:rsidRDefault="007F6EFA" w:rsidP="00DC3CBA">
            <w:pPr>
              <w:spacing w:after="160" w:line="259" w:lineRule="auto"/>
              <w:rPr>
                <w:rFonts w:eastAsiaTheme="minorHAnsi" w:cstheme="minorBidi"/>
                <w:sz w:val="22"/>
                <w:szCs w:val="22"/>
                <w:lang w:val="nl-NL" w:eastAsia="en-US"/>
              </w:rPr>
            </w:pPr>
            <w:r w:rsidRPr="00DC3CBA">
              <w:rPr>
                <w:rFonts w:eastAsiaTheme="minorHAnsi" w:cstheme="minorBidi"/>
                <w:b w:val="0"/>
                <w:bCs w:val="0"/>
                <w:sz w:val="22"/>
                <w:szCs w:val="22"/>
                <w:lang w:val="nl-NL" w:eastAsia="en-US"/>
              </w:rPr>
              <w:t>E-mailadres</w:t>
            </w:r>
            <w:r>
              <w:rPr>
                <w:rFonts w:eastAsiaTheme="minorHAnsi" w:cstheme="minorBidi"/>
                <w:b w:val="0"/>
                <w:bCs w:val="0"/>
                <w:sz w:val="22"/>
                <w:szCs w:val="22"/>
                <w:lang w:val="nl-NL" w:eastAsia="en-US"/>
              </w:rPr>
              <w:t xml:space="preserve"> en telefoonnummer</w:t>
            </w:r>
          </w:p>
        </w:tc>
        <w:tc>
          <w:tcPr>
            <w:tcW w:w="2127" w:type="dxa"/>
          </w:tcPr>
          <w:p w14:paraId="235E7815" w14:textId="77777777" w:rsidR="007F6EFA" w:rsidRPr="00DC3CBA" w:rsidRDefault="007F6EFA" w:rsidP="00DC3CBA">
            <w:pPr>
              <w:spacing w:after="160" w:line="259" w:lineRule="auto"/>
              <w:rPr>
                <w:rFonts w:eastAsiaTheme="minorHAnsi" w:cstheme="minorBidi"/>
                <w:sz w:val="22"/>
                <w:szCs w:val="22"/>
                <w:lang w:val="nl-NL" w:eastAsia="en-US"/>
              </w:rPr>
            </w:pPr>
            <w:r w:rsidRPr="00DC3CBA">
              <w:rPr>
                <w:rFonts w:eastAsiaTheme="minorHAnsi" w:cstheme="minorBidi"/>
                <w:b w:val="0"/>
                <w:bCs w:val="0"/>
                <w:sz w:val="22"/>
                <w:szCs w:val="22"/>
                <w:lang w:val="nl-NL" w:eastAsia="en-US"/>
              </w:rPr>
              <w:t>Functie</w:t>
            </w:r>
          </w:p>
        </w:tc>
        <w:tc>
          <w:tcPr>
            <w:tcW w:w="2402" w:type="dxa"/>
          </w:tcPr>
          <w:p w14:paraId="7A318A21" w14:textId="77777777" w:rsidR="007F6EFA" w:rsidRPr="00DC3CBA" w:rsidRDefault="007F6EFA" w:rsidP="00DC3CBA">
            <w:pPr>
              <w:spacing w:after="160" w:line="259" w:lineRule="auto"/>
              <w:rPr>
                <w:rFonts w:eastAsiaTheme="minorHAnsi" w:cstheme="minorBidi"/>
                <w:sz w:val="22"/>
                <w:szCs w:val="22"/>
                <w:lang w:val="nl-NL" w:eastAsia="en-US"/>
              </w:rPr>
            </w:pPr>
            <w:r w:rsidRPr="00DC3CBA">
              <w:rPr>
                <w:rFonts w:eastAsiaTheme="minorHAnsi" w:cstheme="minorBidi"/>
                <w:b w:val="0"/>
                <w:bCs w:val="0"/>
                <w:sz w:val="22"/>
                <w:szCs w:val="22"/>
                <w:lang w:val="nl-NL" w:eastAsia="en-US"/>
              </w:rPr>
              <w:t>Kwaliteitsregistratie</w:t>
            </w:r>
          </w:p>
        </w:tc>
      </w:tr>
      <w:tr w:rsidR="007F6EFA" w:rsidRPr="00DC3CBA" w14:paraId="7CF6C9C0" w14:textId="77777777" w:rsidTr="00343BA1">
        <w:tc>
          <w:tcPr>
            <w:tcW w:w="1852" w:type="dxa"/>
          </w:tcPr>
          <w:p w14:paraId="2C83B9BF" w14:textId="77777777" w:rsidR="007F6EFA" w:rsidRPr="00DC3CBA" w:rsidRDefault="007F6EFA" w:rsidP="00DC3CBA">
            <w:pPr>
              <w:spacing w:after="160" w:line="259" w:lineRule="auto"/>
              <w:rPr>
                <w:rFonts w:cstheme="minorBidi"/>
              </w:rPr>
            </w:pPr>
          </w:p>
        </w:tc>
        <w:tc>
          <w:tcPr>
            <w:tcW w:w="2679" w:type="dxa"/>
          </w:tcPr>
          <w:p w14:paraId="112A718F" w14:textId="67290A79" w:rsidR="007F6EFA" w:rsidRPr="00DC3CBA" w:rsidRDefault="007F6EFA" w:rsidP="00DC3CBA">
            <w:pPr>
              <w:spacing w:after="160" w:line="259" w:lineRule="auto"/>
              <w:rPr>
                <w:rFonts w:eastAsiaTheme="minorHAnsi" w:cstheme="minorBidi"/>
                <w:sz w:val="22"/>
                <w:szCs w:val="22"/>
                <w:lang w:val="nl-NL" w:eastAsia="en-US"/>
              </w:rPr>
            </w:pPr>
          </w:p>
        </w:tc>
        <w:tc>
          <w:tcPr>
            <w:tcW w:w="2127" w:type="dxa"/>
          </w:tcPr>
          <w:p w14:paraId="24532CDA" w14:textId="77777777" w:rsidR="007F6EFA" w:rsidRPr="00DC3CBA" w:rsidRDefault="007F6EFA" w:rsidP="00DC3CBA">
            <w:pPr>
              <w:spacing w:after="160" w:line="259" w:lineRule="auto"/>
              <w:rPr>
                <w:rFonts w:eastAsiaTheme="minorHAnsi" w:cstheme="minorBidi"/>
                <w:sz w:val="22"/>
                <w:szCs w:val="22"/>
                <w:lang w:val="nl-NL" w:eastAsia="en-US"/>
              </w:rPr>
            </w:pPr>
          </w:p>
        </w:tc>
        <w:tc>
          <w:tcPr>
            <w:tcW w:w="2402" w:type="dxa"/>
          </w:tcPr>
          <w:p w14:paraId="25EC7FFD" w14:textId="77777777" w:rsidR="007F6EFA" w:rsidRPr="00DC3CBA" w:rsidRDefault="007F6EFA" w:rsidP="00DC3CBA">
            <w:pPr>
              <w:spacing w:after="160" w:line="259" w:lineRule="auto"/>
              <w:rPr>
                <w:rFonts w:eastAsiaTheme="minorHAnsi" w:cstheme="minorBidi"/>
                <w:sz w:val="22"/>
                <w:szCs w:val="22"/>
                <w:lang w:val="nl-NL" w:eastAsia="en-US"/>
              </w:rPr>
            </w:pPr>
            <w:r w:rsidRPr="00DC3CBA">
              <w:rPr>
                <w:rFonts w:eastAsiaTheme="minorHAnsi" w:cstheme="minorBidi"/>
                <w:sz w:val="22"/>
                <w:szCs w:val="22"/>
                <w:lang w:val="nl-NL" w:eastAsia="en-US"/>
              </w:rPr>
              <w:t>Alle/KR: ………………………</w:t>
            </w:r>
          </w:p>
        </w:tc>
      </w:tr>
      <w:tr w:rsidR="007F6EFA" w:rsidRPr="00DC3CBA" w14:paraId="1DDEC7B0" w14:textId="77777777" w:rsidTr="00343BA1">
        <w:tc>
          <w:tcPr>
            <w:tcW w:w="1852" w:type="dxa"/>
          </w:tcPr>
          <w:p w14:paraId="541F02E1" w14:textId="77777777" w:rsidR="007F6EFA" w:rsidRPr="00DC3CBA" w:rsidRDefault="007F6EFA" w:rsidP="00DC3CBA">
            <w:pPr>
              <w:spacing w:after="160" w:line="259" w:lineRule="auto"/>
              <w:rPr>
                <w:rFonts w:cstheme="minorBidi"/>
              </w:rPr>
            </w:pPr>
          </w:p>
        </w:tc>
        <w:tc>
          <w:tcPr>
            <w:tcW w:w="2679" w:type="dxa"/>
          </w:tcPr>
          <w:p w14:paraId="22A6B779" w14:textId="755B8C37" w:rsidR="007F6EFA" w:rsidRPr="00DC3CBA" w:rsidRDefault="007F6EFA" w:rsidP="00DC3CBA">
            <w:pPr>
              <w:spacing w:after="160" w:line="259" w:lineRule="auto"/>
              <w:rPr>
                <w:rFonts w:eastAsiaTheme="minorHAnsi" w:cstheme="minorBidi"/>
                <w:sz w:val="22"/>
                <w:szCs w:val="22"/>
                <w:lang w:val="nl-NL" w:eastAsia="en-US"/>
              </w:rPr>
            </w:pPr>
          </w:p>
        </w:tc>
        <w:tc>
          <w:tcPr>
            <w:tcW w:w="2127" w:type="dxa"/>
          </w:tcPr>
          <w:p w14:paraId="70D96602" w14:textId="77777777" w:rsidR="007F6EFA" w:rsidRPr="00DC3CBA" w:rsidRDefault="007F6EFA" w:rsidP="00DC3CBA">
            <w:pPr>
              <w:spacing w:after="160" w:line="259" w:lineRule="auto"/>
              <w:rPr>
                <w:rFonts w:eastAsiaTheme="minorHAnsi" w:cstheme="minorBidi"/>
                <w:sz w:val="22"/>
                <w:szCs w:val="22"/>
                <w:lang w:val="nl-NL" w:eastAsia="en-US"/>
              </w:rPr>
            </w:pPr>
          </w:p>
        </w:tc>
        <w:tc>
          <w:tcPr>
            <w:tcW w:w="2402" w:type="dxa"/>
          </w:tcPr>
          <w:p w14:paraId="5F2B5EC0" w14:textId="77777777" w:rsidR="007F6EFA" w:rsidRPr="00DC3CBA" w:rsidRDefault="007F6EFA" w:rsidP="00DC3CBA">
            <w:pPr>
              <w:spacing w:after="160" w:line="259" w:lineRule="auto"/>
              <w:rPr>
                <w:rFonts w:eastAsiaTheme="minorHAnsi" w:cstheme="minorBidi"/>
                <w:sz w:val="22"/>
                <w:szCs w:val="22"/>
                <w:lang w:val="nl-NL" w:eastAsia="en-US"/>
              </w:rPr>
            </w:pPr>
          </w:p>
        </w:tc>
      </w:tr>
      <w:tr w:rsidR="007F6EFA" w:rsidRPr="00DC3CBA" w14:paraId="04AAEE50" w14:textId="77777777" w:rsidTr="00343BA1">
        <w:tc>
          <w:tcPr>
            <w:tcW w:w="1852" w:type="dxa"/>
          </w:tcPr>
          <w:p w14:paraId="093BF451" w14:textId="77777777" w:rsidR="007F6EFA" w:rsidRPr="00DC3CBA" w:rsidRDefault="007F6EFA" w:rsidP="00DC3CBA">
            <w:pPr>
              <w:spacing w:after="160" w:line="259" w:lineRule="auto"/>
              <w:rPr>
                <w:rFonts w:cstheme="minorBidi"/>
              </w:rPr>
            </w:pPr>
          </w:p>
        </w:tc>
        <w:tc>
          <w:tcPr>
            <w:tcW w:w="2679" w:type="dxa"/>
          </w:tcPr>
          <w:p w14:paraId="069F7FE9" w14:textId="0E450776" w:rsidR="007F6EFA" w:rsidRPr="00DC3CBA" w:rsidRDefault="007F6EFA" w:rsidP="00DC3CBA">
            <w:pPr>
              <w:spacing w:after="160" w:line="259" w:lineRule="auto"/>
              <w:rPr>
                <w:rFonts w:eastAsiaTheme="minorHAnsi" w:cstheme="minorBidi"/>
                <w:sz w:val="22"/>
                <w:szCs w:val="22"/>
                <w:lang w:val="nl-NL" w:eastAsia="en-US"/>
              </w:rPr>
            </w:pPr>
          </w:p>
        </w:tc>
        <w:tc>
          <w:tcPr>
            <w:tcW w:w="2127" w:type="dxa"/>
          </w:tcPr>
          <w:p w14:paraId="2FFAC05F" w14:textId="77777777" w:rsidR="007F6EFA" w:rsidRPr="00DC3CBA" w:rsidRDefault="007F6EFA" w:rsidP="00DC3CBA">
            <w:pPr>
              <w:spacing w:after="160" w:line="259" w:lineRule="auto"/>
              <w:rPr>
                <w:rFonts w:eastAsiaTheme="minorHAnsi" w:cstheme="minorBidi"/>
                <w:sz w:val="22"/>
                <w:szCs w:val="22"/>
                <w:lang w:val="nl-NL" w:eastAsia="en-US"/>
              </w:rPr>
            </w:pPr>
          </w:p>
        </w:tc>
        <w:tc>
          <w:tcPr>
            <w:tcW w:w="2402" w:type="dxa"/>
          </w:tcPr>
          <w:p w14:paraId="41B2D53A" w14:textId="77777777" w:rsidR="007F6EFA" w:rsidRPr="00DC3CBA" w:rsidRDefault="007F6EFA" w:rsidP="00DC3CBA">
            <w:pPr>
              <w:spacing w:after="160" w:line="259" w:lineRule="auto"/>
              <w:rPr>
                <w:rFonts w:eastAsiaTheme="minorHAnsi" w:cstheme="minorBidi"/>
                <w:sz w:val="22"/>
                <w:szCs w:val="22"/>
                <w:lang w:val="nl-NL" w:eastAsia="en-US"/>
              </w:rPr>
            </w:pPr>
          </w:p>
        </w:tc>
      </w:tr>
    </w:tbl>
    <w:p w14:paraId="2C85172E" w14:textId="77777777" w:rsidR="00DC3CBA" w:rsidRPr="00DC3CBA" w:rsidRDefault="00DC3CBA" w:rsidP="004B19F1"/>
    <w:p w14:paraId="7CF6B2F9" w14:textId="5137E6CA" w:rsidR="00DC3CBA" w:rsidRDefault="00DC3CBA">
      <w:r>
        <w:t>Onze contactpersonen die toegang moeten krijgen tot de beveiligde Teamsomgeving:</w:t>
      </w:r>
    </w:p>
    <w:tbl>
      <w:tblPr>
        <w:tblStyle w:val="Tabelraster1"/>
        <w:tblW w:w="0" w:type="auto"/>
        <w:tblLook w:val="04A0" w:firstRow="1" w:lastRow="0" w:firstColumn="1" w:lastColumn="0" w:noHBand="0" w:noVBand="1"/>
      </w:tblPr>
      <w:tblGrid>
        <w:gridCol w:w="1744"/>
        <w:gridCol w:w="2787"/>
        <w:gridCol w:w="3038"/>
        <w:gridCol w:w="1491"/>
      </w:tblGrid>
      <w:tr w:rsidR="00441EEB" w:rsidRPr="00DC3CBA" w14:paraId="1ED666F2" w14:textId="77777777" w:rsidTr="00343B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744" w:type="dxa"/>
          </w:tcPr>
          <w:p w14:paraId="0A8E14C3" w14:textId="6A51C822" w:rsidR="00441EEB" w:rsidRPr="00DC3CBA" w:rsidRDefault="00441EEB" w:rsidP="00441EEB">
            <w:pPr>
              <w:spacing w:after="160" w:line="259" w:lineRule="auto"/>
              <w:rPr>
                <w:rFonts w:cstheme="minorBidi"/>
              </w:rPr>
            </w:pPr>
            <w:r>
              <w:rPr>
                <w:rFonts w:eastAsiaTheme="minorHAnsi" w:cstheme="minorBidi"/>
                <w:b w:val="0"/>
                <w:bCs w:val="0"/>
                <w:sz w:val="22"/>
                <w:szCs w:val="22"/>
                <w:lang w:val="nl-NL" w:eastAsia="en-US"/>
              </w:rPr>
              <w:t>Naam</w:t>
            </w:r>
          </w:p>
        </w:tc>
        <w:tc>
          <w:tcPr>
            <w:tcW w:w="2787" w:type="dxa"/>
          </w:tcPr>
          <w:p w14:paraId="3C66E5A4" w14:textId="2F8B02A5" w:rsidR="00441EEB" w:rsidRPr="00DC3CBA" w:rsidRDefault="00441EEB" w:rsidP="00441EEB">
            <w:pPr>
              <w:spacing w:after="160" w:line="259" w:lineRule="auto"/>
              <w:rPr>
                <w:rFonts w:eastAsiaTheme="minorHAnsi" w:cstheme="minorBidi"/>
                <w:sz w:val="22"/>
                <w:szCs w:val="22"/>
                <w:lang w:val="nl-NL" w:eastAsia="en-US"/>
              </w:rPr>
            </w:pPr>
            <w:r w:rsidRPr="00DC3CBA">
              <w:rPr>
                <w:rFonts w:eastAsiaTheme="minorHAnsi" w:cstheme="minorBidi"/>
                <w:b w:val="0"/>
                <w:bCs w:val="0"/>
                <w:sz w:val="22"/>
                <w:szCs w:val="22"/>
                <w:lang w:val="nl-NL" w:eastAsia="en-US"/>
              </w:rPr>
              <w:t>E-mailadres</w:t>
            </w:r>
            <w:r>
              <w:rPr>
                <w:rFonts w:eastAsiaTheme="minorHAnsi" w:cstheme="minorBidi"/>
                <w:b w:val="0"/>
                <w:bCs w:val="0"/>
                <w:sz w:val="22"/>
                <w:szCs w:val="22"/>
                <w:lang w:val="nl-NL" w:eastAsia="en-US"/>
              </w:rPr>
              <w:t xml:space="preserve"> en telefoonnummer</w:t>
            </w:r>
          </w:p>
        </w:tc>
        <w:tc>
          <w:tcPr>
            <w:tcW w:w="3038" w:type="dxa"/>
          </w:tcPr>
          <w:p w14:paraId="528492BA" w14:textId="77777777" w:rsidR="00441EEB" w:rsidRPr="00DC3CBA" w:rsidRDefault="00441EEB" w:rsidP="00441EEB">
            <w:pPr>
              <w:spacing w:after="160" w:line="259" w:lineRule="auto"/>
              <w:rPr>
                <w:rFonts w:eastAsiaTheme="minorHAnsi" w:cstheme="minorBidi"/>
                <w:sz w:val="22"/>
                <w:szCs w:val="22"/>
                <w:lang w:val="nl-NL" w:eastAsia="en-US"/>
              </w:rPr>
            </w:pPr>
            <w:r w:rsidRPr="00DC3CBA">
              <w:rPr>
                <w:rFonts w:eastAsiaTheme="minorHAnsi" w:cstheme="minorBidi"/>
                <w:b w:val="0"/>
                <w:bCs w:val="0"/>
                <w:sz w:val="22"/>
                <w:szCs w:val="22"/>
                <w:lang w:val="nl-NL" w:eastAsia="en-US"/>
              </w:rPr>
              <w:t>Kwaliteitsregistratie(s)</w:t>
            </w:r>
          </w:p>
        </w:tc>
        <w:tc>
          <w:tcPr>
            <w:tcW w:w="1491" w:type="dxa"/>
          </w:tcPr>
          <w:p w14:paraId="42FDD4B8" w14:textId="03B0FC0E" w:rsidR="00441EEB" w:rsidRPr="00DC3CBA" w:rsidRDefault="00441EEB" w:rsidP="00441EEB">
            <w:pPr>
              <w:spacing w:after="160" w:line="259" w:lineRule="auto"/>
              <w:rPr>
                <w:rFonts w:eastAsiaTheme="minorHAnsi" w:cstheme="minorBidi"/>
                <w:sz w:val="22"/>
                <w:szCs w:val="22"/>
                <w:lang w:val="nl-NL" w:eastAsia="en-US"/>
              </w:rPr>
            </w:pPr>
            <w:r w:rsidRPr="00DC3CBA">
              <w:rPr>
                <w:rFonts w:eastAsiaTheme="minorHAnsi" w:cstheme="minorBidi"/>
                <w:b w:val="0"/>
                <w:bCs w:val="0"/>
                <w:sz w:val="22"/>
                <w:szCs w:val="22"/>
                <w:lang w:val="nl-NL" w:eastAsia="en-US"/>
              </w:rPr>
              <w:t xml:space="preserve">In </w:t>
            </w:r>
            <w:r w:rsidR="002B2867">
              <w:rPr>
                <w:rFonts w:eastAsiaTheme="minorHAnsi" w:cstheme="minorBidi"/>
                <w:b w:val="0"/>
                <w:bCs w:val="0"/>
                <w:sz w:val="22"/>
                <w:szCs w:val="22"/>
                <w:lang w:val="nl-NL" w:eastAsia="en-US"/>
              </w:rPr>
              <w:t>CC</w:t>
            </w:r>
            <w:r w:rsidRPr="00DC3CBA">
              <w:rPr>
                <w:rFonts w:eastAsiaTheme="minorHAnsi" w:cstheme="minorBidi"/>
                <w:b w:val="0"/>
                <w:bCs w:val="0"/>
                <w:sz w:val="22"/>
                <w:szCs w:val="22"/>
                <w:lang w:val="nl-NL" w:eastAsia="en-US"/>
              </w:rPr>
              <w:t xml:space="preserve"> bij communicatie</w:t>
            </w:r>
          </w:p>
        </w:tc>
      </w:tr>
      <w:tr w:rsidR="00441EEB" w:rsidRPr="00DC3CBA" w14:paraId="0C6F589A" w14:textId="77777777" w:rsidTr="00343BA1">
        <w:tc>
          <w:tcPr>
            <w:tcW w:w="1744" w:type="dxa"/>
          </w:tcPr>
          <w:p w14:paraId="46121A6B" w14:textId="77777777" w:rsidR="00441EEB" w:rsidRPr="00DC3CBA" w:rsidRDefault="00441EEB" w:rsidP="00DC3CBA">
            <w:pPr>
              <w:spacing w:after="160" w:line="259" w:lineRule="auto"/>
              <w:rPr>
                <w:rFonts w:cstheme="minorBidi"/>
              </w:rPr>
            </w:pPr>
          </w:p>
        </w:tc>
        <w:tc>
          <w:tcPr>
            <w:tcW w:w="2787" w:type="dxa"/>
          </w:tcPr>
          <w:p w14:paraId="22380C10" w14:textId="56BDAFE7" w:rsidR="00441EEB" w:rsidRPr="00DC3CBA" w:rsidRDefault="00441EEB" w:rsidP="00DC3CBA">
            <w:pPr>
              <w:spacing w:after="160" w:line="259" w:lineRule="auto"/>
              <w:rPr>
                <w:rFonts w:eastAsiaTheme="minorHAnsi" w:cstheme="minorBidi"/>
                <w:sz w:val="22"/>
                <w:szCs w:val="22"/>
                <w:lang w:val="nl-NL" w:eastAsia="en-US"/>
              </w:rPr>
            </w:pPr>
          </w:p>
        </w:tc>
        <w:tc>
          <w:tcPr>
            <w:tcW w:w="3038" w:type="dxa"/>
          </w:tcPr>
          <w:p w14:paraId="5B33737D" w14:textId="77777777" w:rsidR="00441EEB" w:rsidRPr="00DC3CBA" w:rsidRDefault="00441EEB" w:rsidP="00DC3CBA">
            <w:pPr>
              <w:spacing w:after="160" w:line="259" w:lineRule="auto"/>
              <w:rPr>
                <w:rFonts w:eastAsiaTheme="minorHAnsi" w:cstheme="minorBidi"/>
                <w:sz w:val="22"/>
                <w:szCs w:val="22"/>
                <w:lang w:val="nl-NL" w:eastAsia="en-US"/>
              </w:rPr>
            </w:pPr>
          </w:p>
        </w:tc>
        <w:tc>
          <w:tcPr>
            <w:tcW w:w="1491" w:type="dxa"/>
          </w:tcPr>
          <w:p w14:paraId="5FE26CA8" w14:textId="77777777" w:rsidR="00441EEB" w:rsidRPr="00DC3CBA" w:rsidRDefault="00441EEB" w:rsidP="00DC3CBA">
            <w:pPr>
              <w:spacing w:after="160" w:line="259" w:lineRule="auto"/>
              <w:rPr>
                <w:rFonts w:eastAsiaTheme="minorHAnsi" w:cstheme="minorBidi"/>
                <w:sz w:val="22"/>
                <w:szCs w:val="22"/>
                <w:lang w:val="nl-NL" w:eastAsia="en-US"/>
              </w:rPr>
            </w:pPr>
            <w:r w:rsidRPr="00DC3CBA">
              <w:rPr>
                <w:rFonts w:eastAsiaTheme="minorHAnsi" w:cstheme="minorBidi"/>
                <w:sz w:val="22"/>
                <w:szCs w:val="22"/>
                <w:lang w:val="nl-NL" w:eastAsia="en-US"/>
              </w:rPr>
              <w:t>Ja/nee</w:t>
            </w:r>
          </w:p>
        </w:tc>
      </w:tr>
      <w:tr w:rsidR="00441EEB" w:rsidRPr="00DC3CBA" w14:paraId="40A598C4" w14:textId="77777777" w:rsidTr="00343BA1">
        <w:tc>
          <w:tcPr>
            <w:tcW w:w="1744" w:type="dxa"/>
          </w:tcPr>
          <w:p w14:paraId="69F2F933" w14:textId="77777777" w:rsidR="00441EEB" w:rsidRPr="00DC3CBA" w:rsidRDefault="00441EEB" w:rsidP="00DC3CBA">
            <w:pPr>
              <w:spacing w:after="160" w:line="259" w:lineRule="auto"/>
              <w:rPr>
                <w:rFonts w:cstheme="minorBidi"/>
              </w:rPr>
            </w:pPr>
          </w:p>
        </w:tc>
        <w:tc>
          <w:tcPr>
            <w:tcW w:w="2787" w:type="dxa"/>
          </w:tcPr>
          <w:p w14:paraId="26A6D12E" w14:textId="74227BC4" w:rsidR="00441EEB" w:rsidRPr="00DC3CBA" w:rsidRDefault="00441EEB" w:rsidP="00DC3CBA">
            <w:pPr>
              <w:spacing w:after="160" w:line="259" w:lineRule="auto"/>
              <w:rPr>
                <w:rFonts w:eastAsiaTheme="minorHAnsi" w:cstheme="minorBidi"/>
                <w:sz w:val="22"/>
                <w:szCs w:val="22"/>
                <w:lang w:val="nl-NL" w:eastAsia="en-US"/>
              </w:rPr>
            </w:pPr>
          </w:p>
        </w:tc>
        <w:tc>
          <w:tcPr>
            <w:tcW w:w="3038" w:type="dxa"/>
          </w:tcPr>
          <w:p w14:paraId="68B3A541" w14:textId="77777777" w:rsidR="00441EEB" w:rsidRPr="00DC3CBA" w:rsidRDefault="00441EEB" w:rsidP="00DC3CBA">
            <w:pPr>
              <w:spacing w:after="160" w:line="259" w:lineRule="auto"/>
              <w:rPr>
                <w:rFonts w:eastAsiaTheme="minorHAnsi" w:cstheme="minorBidi"/>
                <w:sz w:val="22"/>
                <w:szCs w:val="22"/>
                <w:lang w:val="nl-NL" w:eastAsia="en-US"/>
              </w:rPr>
            </w:pPr>
          </w:p>
        </w:tc>
        <w:tc>
          <w:tcPr>
            <w:tcW w:w="1491" w:type="dxa"/>
          </w:tcPr>
          <w:p w14:paraId="4ED79CC2" w14:textId="77777777" w:rsidR="00441EEB" w:rsidRPr="00DC3CBA" w:rsidRDefault="00441EEB" w:rsidP="00DC3CBA">
            <w:pPr>
              <w:spacing w:after="160" w:line="259" w:lineRule="auto"/>
              <w:rPr>
                <w:rFonts w:eastAsiaTheme="minorHAnsi" w:cstheme="minorBidi"/>
                <w:sz w:val="22"/>
                <w:szCs w:val="22"/>
                <w:lang w:val="nl-NL" w:eastAsia="en-US"/>
              </w:rPr>
            </w:pPr>
          </w:p>
        </w:tc>
      </w:tr>
      <w:tr w:rsidR="00441EEB" w:rsidRPr="00DC3CBA" w14:paraId="7A334C0A" w14:textId="77777777" w:rsidTr="00343BA1">
        <w:tc>
          <w:tcPr>
            <w:tcW w:w="1744" w:type="dxa"/>
          </w:tcPr>
          <w:p w14:paraId="57C0D42D" w14:textId="77777777" w:rsidR="00441EEB" w:rsidRPr="00DC3CBA" w:rsidRDefault="00441EEB" w:rsidP="00DC3CBA">
            <w:pPr>
              <w:spacing w:after="160" w:line="259" w:lineRule="auto"/>
              <w:rPr>
                <w:rFonts w:cstheme="minorBidi"/>
              </w:rPr>
            </w:pPr>
          </w:p>
        </w:tc>
        <w:tc>
          <w:tcPr>
            <w:tcW w:w="2787" w:type="dxa"/>
          </w:tcPr>
          <w:p w14:paraId="2BE26C53" w14:textId="65891A3F" w:rsidR="00441EEB" w:rsidRPr="00DC3CBA" w:rsidRDefault="00441EEB" w:rsidP="00DC3CBA">
            <w:pPr>
              <w:spacing w:after="160" w:line="259" w:lineRule="auto"/>
              <w:rPr>
                <w:rFonts w:eastAsiaTheme="minorHAnsi" w:cstheme="minorBidi"/>
                <w:sz w:val="22"/>
                <w:szCs w:val="22"/>
                <w:lang w:val="nl-NL" w:eastAsia="en-US"/>
              </w:rPr>
            </w:pPr>
          </w:p>
        </w:tc>
        <w:tc>
          <w:tcPr>
            <w:tcW w:w="3038" w:type="dxa"/>
          </w:tcPr>
          <w:p w14:paraId="28626CD1" w14:textId="77777777" w:rsidR="00441EEB" w:rsidRPr="00DC3CBA" w:rsidRDefault="00441EEB" w:rsidP="00DC3CBA">
            <w:pPr>
              <w:spacing w:after="160" w:line="259" w:lineRule="auto"/>
              <w:rPr>
                <w:rFonts w:eastAsiaTheme="minorHAnsi" w:cstheme="minorBidi"/>
                <w:sz w:val="22"/>
                <w:szCs w:val="22"/>
                <w:lang w:val="nl-NL" w:eastAsia="en-US"/>
              </w:rPr>
            </w:pPr>
          </w:p>
        </w:tc>
        <w:tc>
          <w:tcPr>
            <w:tcW w:w="1491" w:type="dxa"/>
          </w:tcPr>
          <w:p w14:paraId="62F55E66" w14:textId="77777777" w:rsidR="00441EEB" w:rsidRPr="00DC3CBA" w:rsidRDefault="00441EEB" w:rsidP="00DC3CBA">
            <w:pPr>
              <w:spacing w:after="160" w:line="259" w:lineRule="auto"/>
              <w:rPr>
                <w:rFonts w:eastAsiaTheme="minorHAnsi" w:cstheme="minorBidi"/>
                <w:sz w:val="22"/>
                <w:szCs w:val="22"/>
                <w:lang w:val="nl-NL" w:eastAsia="en-US"/>
              </w:rPr>
            </w:pPr>
          </w:p>
        </w:tc>
      </w:tr>
    </w:tbl>
    <w:p w14:paraId="5367839D" w14:textId="77777777" w:rsidR="004B19F1" w:rsidRPr="00DC3CBA" w:rsidRDefault="004B19F1" w:rsidP="004B19F1"/>
    <w:p w14:paraId="18523916" w14:textId="77777777" w:rsidR="00DC3CBA" w:rsidRDefault="00DC3CBA" w:rsidP="004B19F1">
      <w:r w:rsidRPr="00DC3CBA">
        <w:t>Met vriendelijke groet,</w:t>
      </w:r>
    </w:p>
    <w:p w14:paraId="37E5E892" w14:textId="77777777" w:rsidR="004B19F1" w:rsidRPr="00DC3CBA" w:rsidRDefault="004B19F1" w:rsidP="004B19F1"/>
    <w:p w14:paraId="6B179B5C" w14:textId="60B1A373" w:rsidR="006630D0" w:rsidRPr="00DC3CBA" w:rsidRDefault="004B19F1" w:rsidP="004B19F1">
      <w:r w:rsidRPr="6D6BCDFF">
        <w:rPr>
          <w:highlight w:val="yellow"/>
        </w:rPr>
        <w:t>[Naam afzender</w:t>
      </w:r>
      <w:r>
        <w:t>]</w:t>
      </w:r>
    </w:p>
    <w:sectPr w:rsidR="006630D0" w:rsidRPr="00DC3CBA" w:rsidSect="004B19F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127" w:right="1418" w:bottom="1135" w:left="1418" w:header="0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A614C1" w14:textId="77777777" w:rsidR="008E2B4A" w:rsidRDefault="008E2B4A" w:rsidP="00BC2F7D">
      <w:r>
        <w:separator/>
      </w:r>
    </w:p>
  </w:endnote>
  <w:endnote w:type="continuationSeparator" w:id="0">
    <w:p w14:paraId="077AEAAE" w14:textId="77777777" w:rsidR="008E2B4A" w:rsidRDefault="008E2B4A" w:rsidP="00BC2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F1D80" w14:textId="77777777" w:rsidR="001A3E4C" w:rsidRDefault="001A3E4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90238318"/>
      <w:docPartObj>
        <w:docPartGallery w:val="Page Numbers (Bottom of Page)"/>
        <w:docPartUnique/>
      </w:docPartObj>
    </w:sdtPr>
    <w:sdtEndPr/>
    <w:sdtContent>
      <w:sdt>
        <w:sdtPr>
          <w:rPr>
            <w:b/>
            <w:bCs/>
            <w:sz w:val="20"/>
            <w:szCs w:val="20"/>
          </w:rPr>
          <w:id w:val="-1340773954"/>
          <w:docPartObj>
            <w:docPartGallery w:val="Page Numbers (Bottom of Page)"/>
            <w:docPartUnique/>
          </w:docPartObj>
        </w:sdtPr>
        <w:sdtEndPr>
          <w:rPr>
            <w:b w:val="0"/>
            <w:sz w:val="22"/>
            <w:szCs w:val="22"/>
          </w:rPr>
        </w:sdtEndPr>
        <w:sdtContent>
          <w:p w14:paraId="63C3F9CA" w14:textId="103207D6" w:rsidR="00BA7792" w:rsidRDefault="00D70751" w:rsidP="00BA7792">
            <w:pPr>
              <w:pStyle w:val="Voettekst"/>
              <w:jc w:val="center"/>
              <w:rPr>
                <w:color w:val="AEAAAA" w:themeColor="background2" w:themeShade="BF"/>
                <w:sz w:val="18"/>
                <w:szCs w:val="18"/>
              </w:rPr>
            </w:pPr>
            <w:r w:rsidRPr="006D65B2">
              <w:rPr>
                <w:color w:val="AEAAAA" w:themeColor="background2" w:themeShade="BF"/>
                <w:sz w:val="18"/>
                <w:szCs w:val="18"/>
              </w:rPr>
              <w:fldChar w:fldCharType="begin"/>
            </w:r>
            <w:r w:rsidRPr="006D65B2">
              <w:rPr>
                <w:color w:val="AEAAAA" w:themeColor="background2" w:themeShade="BF"/>
                <w:sz w:val="18"/>
                <w:szCs w:val="18"/>
              </w:rPr>
              <w:instrText xml:space="preserve"> FILENAME   \* MERGEFORMAT </w:instrText>
            </w:r>
            <w:r w:rsidRPr="006D65B2">
              <w:rPr>
                <w:color w:val="AEAAAA" w:themeColor="background2" w:themeShade="BF"/>
                <w:sz w:val="18"/>
                <w:szCs w:val="18"/>
              </w:rPr>
              <w:fldChar w:fldCharType="separate"/>
            </w:r>
            <w:r w:rsidR="000A1CD9">
              <w:rPr>
                <w:noProof/>
                <w:color w:val="AEAAAA" w:themeColor="background2" w:themeShade="BF"/>
                <w:sz w:val="18"/>
                <w:szCs w:val="18"/>
              </w:rPr>
              <w:t>Aanmeldformulier toetsing IGC en DGC v3.6</w:t>
            </w:r>
            <w:r w:rsidRPr="006D65B2">
              <w:rPr>
                <w:color w:val="AEAAAA" w:themeColor="background2" w:themeShade="BF"/>
                <w:sz w:val="18"/>
                <w:szCs w:val="18"/>
              </w:rPr>
              <w:fldChar w:fldCharType="end"/>
            </w:r>
            <w:r w:rsidRPr="006D65B2">
              <w:rPr>
                <w:color w:val="AEAAAA" w:themeColor="background2" w:themeShade="BF"/>
                <w:sz w:val="18"/>
                <w:szCs w:val="18"/>
              </w:rPr>
              <w:t xml:space="preserve"> –</w:t>
            </w:r>
            <w:r w:rsidR="0049297D">
              <w:rPr>
                <w:color w:val="AEAAAA" w:themeColor="background2" w:themeShade="BF"/>
                <w:sz w:val="18"/>
                <w:szCs w:val="18"/>
              </w:rPr>
              <w:t xml:space="preserve"> </w:t>
            </w:r>
            <w:r w:rsidR="001A3E4C">
              <w:rPr>
                <w:color w:val="AEAAAA" w:themeColor="background2" w:themeShade="BF"/>
                <w:sz w:val="18"/>
                <w:szCs w:val="18"/>
              </w:rPr>
              <w:t>27</w:t>
            </w:r>
            <w:r w:rsidR="00F55045">
              <w:rPr>
                <w:color w:val="AEAAAA" w:themeColor="background2" w:themeShade="BF"/>
                <w:sz w:val="18"/>
                <w:szCs w:val="18"/>
              </w:rPr>
              <w:t>-</w:t>
            </w:r>
            <w:r w:rsidR="001A3E4C">
              <w:rPr>
                <w:color w:val="AEAAAA" w:themeColor="background2" w:themeShade="BF"/>
                <w:sz w:val="18"/>
                <w:szCs w:val="18"/>
              </w:rPr>
              <w:t>10</w:t>
            </w:r>
            <w:r w:rsidR="00F55045">
              <w:rPr>
                <w:color w:val="AEAAAA" w:themeColor="background2" w:themeShade="BF"/>
                <w:sz w:val="18"/>
                <w:szCs w:val="18"/>
              </w:rPr>
              <w:t>-2026</w:t>
            </w:r>
            <w:r w:rsidRPr="006D65B2">
              <w:rPr>
                <w:color w:val="AEAAAA" w:themeColor="background2" w:themeShade="BF"/>
                <w:sz w:val="18"/>
                <w:szCs w:val="18"/>
              </w:rPr>
              <w:t xml:space="preserve"> – Vertrouwelijkheid: openbaar</w:t>
            </w:r>
            <w:r w:rsidR="00BA7792">
              <w:rPr>
                <w:color w:val="AEAAAA" w:themeColor="background2" w:themeShade="BF"/>
                <w:sz w:val="18"/>
                <w:szCs w:val="18"/>
              </w:rPr>
              <w:t xml:space="preserve"> – </w:t>
            </w:r>
            <w:r w:rsidR="00BA7792" w:rsidRPr="00BA7792">
              <w:rPr>
                <w:sz w:val="18"/>
                <w:szCs w:val="18"/>
              </w:rPr>
              <w:t>Pag</w:t>
            </w:r>
            <w:r w:rsidR="00BA7792">
              <w:rPr>
                <w:sz w:val="18"/>
                <w:szCs w:val="18"/>
              </w:rPr>
              <w:t>.</w:t>
            </w:r>
            <w:r w:rsidR="00BA7792" w:rsidRPr="00BA7792">
              <w:rPr>
                <w:sz w:val="18"/>
                <w:szCs w:val="18"/>
              </w:rPr>
              <w:t xml:space="preserve"> </w:t>
            </w:r>
            <w:r w:rsidR="00BA7792" w:rsidRPr="00BA7792">
              <w:rPr>
                <w:sz w:val="18"/>
                <w:szCs w:val="18"/>
              </w:rPr>
              <w:fldChar w:fldCharType="begin"/>
            </w:r>
            <w:r w:rsidR="00BA7792" w:rsidRPr="00BA7792">
              <w:rPr>
                <w:sz w:val="18"/>
                <w:szCs w:val="18"/>
              </w:rPr>
              <w:instrText xml:space="preserve"> PAGE   \* MERGEFORMAT </w:instrText>
            </w:r>
            <w:r w:rsidR="00BA7792" w:rsidRPr="00BA7792">
              <w:rPr>
                <w:sz w:val="18"/>
                <w:szCs w:val="18"/>
              </w:rPr>
              <w:fldChar w:fldCharType="separate"/>
            </w:r>
            <w:r w:rsidR="00BA7792" w:rsidRPr="00BA7792">
              <w:rPr>
                <w:noProof/>
                <w:sz w:val="18"/>
                <w:szCs w:val="18"/>
              </w:rPr>
              <w:t>2</w:t>
            </w:r>
            <w:r w:rsidR="00BA7792" w:rsidRPr="00BA7792">
              <w:rPr>
                <w:sz w:val="18"/>
                <w:szCs w:val="18"/>
              </w:rPr>
              <w:fldChar w:fldCharType="end"/>
            </w:r>
          </w:p>
          <w:p w14:paraId="705295CB" w14:textId="77777777" w:rsidR="00D70751" w:rsidRPr="006D65B2" w:rsidRDefault="002F3B54" w:rsidP="00BC2F7D">
            <w:pPr>
              <w:pStyle w:val="Voettekst"/>
              <w:rPr>
                <w:color w:val="AEAAAA" w:themeColor="background2" w:themeShade="BF"/>
                <w:sz w:val="20"/>
                <w:szCs w:val="20"/>
              </w:rPr>
            </w:pPr>
            <w:r w:rsidRPr="006D65B2">
              <w:rPr>
                <w:color w:val="AEAAAA" w:themeColor="background2" w:themeShade="BF"/>
                <w:sz w:val="20"/>
                <w:szCs w:val="20"/>
              </w:rPr>
              <w:tab/>
            </w:r>
          </w:p>
          <w:p w14:paraId="2B497DAA" w14:textId="77777777" w:rsidR="00D70751" w:rsidRPr="00D70751" w:rsidRDefault="008E2B4A" w:rsidP="00BC2F7D">
            <w:pPr>
              <w:pStyle w:val="Voettekst"/>
            </w:pP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6D704" w14:textId="77777777" w:rsidR="00BA7792" w:rsidRDefault="00BA7792" w:rsidP="00BA7792">
    <w:pPr>
      <w:pStyle w:val="Voettekst"/>
      <w:tabs>
        <w:tab w:val="clear" w:pos="4536"/>
        <w:tab w:val="clear" w:pos="9072"/>
        <w:tab w:val="left" w:pos="2225"/>
      </w:tabs>
    </w:pPr>
    <w:r>
      <w:tab/>
    </w:r>
  </w:p>
  <w:p w14:paraId="49436C6D" w14:textId="5A37CA47" w:rsidR="00F07B3A" w:rsidRDefault="00671E0C" w:rsidP="00BA7792">
    <w:pPr>
      <w:pStyle w:val="Voettekst"/>
      <w:tabs>
        <w:tab w:val="clear" w:pos="9072"/>
      </w:tabs>
      <w:jc w:val="center"/>
      <w:rPr>
        <w:color w:val="AEAAAA" w:themeColor="background2" w:themeShade="BF"/>
        <w:sz w:val="20"/>
        <w:szCs w:val="20"/>
      </w:rPr>
    </w:pPr>
    <w:r>
      <w:rPr>
        <w:color w:val="AEAAAA" w:themeColor="background2" w:themeShade="BF"/>
        <w:sz w:val="18"/>
        <w:szCs w:val="18"/>
      </w:rPr>
      <w:t>Aanmeld</w:t>
    </w:r>
    <w:r w:rsidR="0074247B">
      <w:rPr>
        <w:color w:val="AEAAAA" w:themeColor="background2" w:themeShade="BF"/>
        <w:sz w:val="18"/>
        <w:szCs w:val="18"/>
      </w:rPr>
      <w:t>formulier</w:t>
    </w:r>
    <w:r w:rsidR="001A3E4C">
      <w:rPr>
        <w:color w:val="AEAAAA" w:themeColor="background2" w:themeShade="BF"/>
        <w:sz w:val="18"/>
        <w:szCs w:val="18"/>
      </w:rPr>
      <w:t xml:space="preserve"> toetsing IGC en DGC</w:t>
    </w:r>
    <w:r w:rsidR="009050D8" w:rsidRPr="006D65B2">
      <w:rPr>
        <w:color w:val="AEAAAA" w:themeColor="background2" w:themeShade="BF"/>
        <w:sz w:val="18"/>
        <w:szCs w:val="18"/>
      </w:rPr>
      <w:t xml:space="preserve"> </w:t>
    </w:r>
    <w:r w:rsidR="0074247B">
      <w:rPr>
        <w:color w:val="AEAAAA" w:themeColor="background2" w:themeShade="BF"/>
        <w:sz w:val="18"/>
        <w:szCs w:val="18"/>
      </w:rPr>
      <w:t>v</w:t>
    </w:r>
    <w:r w:rsidR="003C789C">
      <w:rPr>
        <w:color w:val="AEAAAA" w:themeColor="background2" w:themeShade="BF"/>
        <w:sz w:val="18"/>
        <w:szCs w:val="18"/>
      </w:rPr>
      <w:t>3.</w:t>
    </w:r>
    <w:r w:rsidR="001A3E4C">
      <w:rPr>
        <w:color w:val="AEAAAA" w:themeColor="background2" w:themeShade="BF"/>
        <w:sz w:val="18"/>
        <w:szCs w:val="18"/>
      </w:rPr>
      <w:t>6</w:t>
    </w:r>
    <w:r w:rsidR="26C50E6C" w:rsidRPr="26C50E6C">
      <w:rPr>
        <w:color w:val="AEAAAA" w:themeColor="background2" w:themeShade="BF"/>
        <w:sz w:val="18"/>
        <w:szCs w:val="18"/>
      </w:rPr>
      <w:t xml:space="preserve"> </w:t>
    </w:r>
    <w:r w:rsidR="00591AC8" w:rsidRPr="006D65B2">
      <w:rPr>
        <w:color w:val="AEAAAA" w:themeColor="background2" w:themeShade="BF"/>
        <w:sz w:val="18"/>
        <w:szCs w:val="18"/>
      </w:rPr>
      <w:t>–</w:t>
    </w:r>
    <w:r w:rsidR="0074247B">
      <w:rPr>
        <w:color w:val="AEAAAA" w:themeColor="background2" w:themeShade="BF"/>
        <w:sz w:val="18"/>
        <w:szCs w:val="18"/>
      </w:rPr>
      <w:t xml:space="preserve"> </w:t>
    </w:r>
    <w:r w:rsidR="001A3E4C">
      <w:rPr>
        <w:color w:val="AEAAAA" w:themeColor="background2" w:themeShade="BF"/>
        <w:sz w:val="18"/>
        <w:szCs w:val="18"/>
      </w:rPr>
      <w:t>27-10</w:t>
    </w:r>
    <w:r w:rsidR="00F260AB">
      <w:rPr>
        <w:color w:val="AEAAAA" w:themeColor="background2" w:themeShade="BF"/>
        <w:sz w:val="18"/>
        <w:szCs w:val="18"/>
      </w:rPr>
      <w:t>-</w:t>
    </w:r>
    <w:r w:rsidR="65C96126" w:rsidRPr="65C96126">
      <w:rPr>
        <w:color w:val="AEAAAA" w:themeColor="background2" w:themeShade="BF"/>
        <w:sz w:val="18"/>
        <w:szCs w:val="18"/>
      </w:rPr>
      <w:t>2026</w:t>
    </w:r>
    <w:r w:rsidR="003C789C">
      <w:rPr>
        <w:color w:val="AEAAAA" w:themeColor="background2" w:themeShade="BF"/>
        <w:sz w:val="18"/>
        <w:szCs w:val="18"/>
      </w:rPr>
      <w:t xml:space="preserve"> </w:t>
    </w:r>
    <w:r w:rsidR="009050D8" w:rsidRPr="006D65B2">
      <w:rPr>
        <w:color w:val="AEAAAA" w:themeColor="background2" w:themeShade="BF"/>
        <w:sz w:val="18"/>
        <w:szCs w:val="18"/>
      </w:rPr>
      <w:t>– Vertrouwelijkheid: openbaar</w:t>
    </w:r>
    <w:r w:rsidR="00BA7792">
      <w:rPr>
        <w:color w:val="AEAAAA" w:themeColor="background2" w:themeShade="BF"/>
        <w:sz w:val="18"/>
        <w:szCs w:val="18"/>
      </w:rPr>
      <w:t xml:space="preserve">– </w:t>
    </w:r>
    <w:r w:rsidR="00BA7792" w:rsidRPr="00BA7792">
      <w:rPr>
        <w:sz w:val="18"/>
        <w:szCs w:val="18"/>
      </w:rPr>
      <w:t>Pa</w:t>
    </w:r>
    <w:r w:rsidR="00BA7792">
      <w:rPr>
        <w:sz w:val="18"/>
        <w:szCs w:val="18"/>
      </w:rPr>
      <w:t>g.</w:t>
    </w:r>
    <w:r w:rsidR="00BA7792" w:rsidRPr="00BA7792">
      <w:rPr>
        <w:sz w:val="18"/>
        <w:szCs w:val="18"/>
      </w:rPr>
      <w:t xml:space="preserve"> </w:t>
    </w:r>
    <w:r w:rsidR="00BA7792" w:rsidRPr="00BA7792">
      <w:rPr>
        <w:sz w:val="18"/>
        <w:szCs w:val="18"/>
      </w:rPr>
      <w:fldChar w:fldCharType="begin"/>
    </w:r>
    <w:r w:rsidR="00BA7792" w:rsidRPr="00BA7792">
      <w:rPr>
        <w:sz w:val="18"/>
        <w:szCs w:val="18"/>
      </w:rPr>
      <w:instrText xml:space="preserve"> PAGE   \* MERGEFORMAT </w:instrText>
    </w:r>
    <w:r w:rsidR="00BA7792" w:rsidRPr="00BA7792">
      <w:rPr>
        <w:sz w:val="18"/>
        <w:szCs w:val="18"/>
      </w:rPr>
      <w:fldChar w:fldCharType="separate"/>
    </w:r>
    <w:r w:rsidR="00BA7792" w:rsidRPr="00BA7792">
      <w:rPr>
        <w:noProof/>
        <w:sz w:val="18"/>
        <w:szCs w:val="18"/>
      </w:rPr>
      <w:t>1</w:t>
    </w:r>
    <w:r w:rsidR="00BA7792" w:rsidRPr="00BA7792">
      <w:rPr>
        <w:sz w:val="18"/>
        <w:szCs w:val="18"/>
      </w:rPr>
      <w:fldChar w:fldCharType="end"/>
    </w:r>
  </w:p>
  <w:p w14:paraId="3AA37660" w14:textId="77777777" w:rsidR="009050D8" w:rsidRPr="00F07B3A" w:rsidRDefault="002F3B54" w:rsidP="00F07B3A">
    <w:pPr>
      <w:pStyle w:val="Voettekst"/>
      <w:tabs>
        <w:tab w:val="clear" w:pos="9072"/>
      </w:tabs>
    </w:pPr>
    <w:r w:rsidRPr="006D65B2">
      <w:rPr>
        <w:color w:val="AEAAAA" w:themeColor="background2" w:themeShade="BF"/>
        <w:sz w:val="20"/>
        <w:szCs w:val="20"/>
      </w:rPr>
      <w:tab/>
    </w:r>
  </w:p>
  <w:p w14:paraId="2C01267B" w14:textId="77777777" w:rsidR="009050D8" w:rsidRPr="009050D8" w:rsidRDefault="009050D8" w:rsidP="00F07B3A">
    <w:pPr>
      <w:pStyle w:val="Voettekst"/>
      <w:tabs>
        <w:tab w:val="clear" w:pos="9072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4BDE64" w14:textId="77777777" w:rsidR="008E2B4A" w:rsidRDefault="008E2B4A" w:rsidP="00BC2F7D">
      <w:r>
        <w:separator/>
      </w:r>
    </w:p>
  </w:footnote>
  <w:footnote w:type="continuationSeparator" w:id="0">
    <w:p w14:paraId="3450EDEE" w14:textId="77777777" w:rsidR="008E2B4A" w:rsidRDefault="008E2B4A" w:rsidP="00BC2F7D">
      <w:r>
        <w:continuationSeparator/>
      </w:r>
    </w:p>
  </w:footnote>
  <w:footnote w:id="1">
    <w:p w14:paraId="39CB9714" w14:textId="1FC215D3" w:rsidR="0031105B" w:rsidRDefault="0031105B" w:rsidP="00DC3CBA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="00746269">
        <w:t>Wanneer</w:t>
      </w:r>
      <w:r>
        <w:t xml:space="preserve"> </w:t>
      </w:r>
      <w:r w:rsidR="00D466F2">
        <w:t>u als</w:t>
      </w:r>
      <w:r>
        <w:t xml:space="preserve"> registratiehouder meerdere kwaliteitsregistratie</w:t>
      </w:r>
      <w:r w:rsidR="000B6755">
        <w:t>s</w:t>
      </w:r>
      <w:r>
        <w:t xml:space="preserve"> wil</w:t>
      </w:r>
      <w:r w:rsidR="00D86991">
        <w:t>t</w:t>
      </w:r>
      <w:r>
        <w:t xml:space="preserve"> aanmelden</w:t>
      </w:r>
      <w:r w:rsidR="00D466F2">
        <w:t>,</w:t>
      </w:r>
      <w:r w:rsidR="006215A4">
        <w:t xml:space="preserve"> maar pas </w:t>
      </w:r>
      <w:r w:rsidR="00A66900">
        <w:t>nadat u bent ingeloot</w:t>
      </w:r>
      <w:r w:rsidR="00693DBB">
        <w:t xml:space="preserve"> wil</w:t>
      </w:r>
      <w:r w:rsidR="00D86991">
        <w:t>t</w:t>
      </w:r>
      <w:r w:rsidR="00693DBB">
        <w:t xml:space="preserve"> bepalen </w:t>
      </w:r>
      <w:r w:rsidR="000B6755">
        <w:t xml:space="preserve">welke registraties </w:t>
      </w:r>
      <w:r w:rsidR="00D86991">
        <w:t>dit zijn</w:t>
      </w:r>
      <w:r w:rsidR="006215A4">
        <w:t>,</w:t>
      </w:r>
      <w:r>
        <w:t xml:space="preserve"> is het mogelijk om ‘blanco’ aanmeldingen te doen voor de toetsing. Hiervoor dient </w:t>
      </w:r>
      <w:r w:rsidR="006215A4">
        <w:t>u</w:t>
      </w:r>
      <w:r>
        <w:t xml:space="preserve"> contact op te nemen met het SSC-DG.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AE2EB" w14:textId="77777777" w:rsidR="001A3E4C" w:rsidRDefault="001A3E4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BE546" w14:textId="77777777" w:rsidR="00B94D1B" w:rsidRDefault="00B94D1B" w:rsidP="00BC2F7D">
    <w:pPr>
      <w:pStyle w:val="Koptekst"/>
    </w:pPr>
  </w:p>
  <w:p w14:paraId="08C773E4" w14:textId="77777777" w:rsidR="00067A8B" w:rsidRPr="00B94D1B" w:rsidRDefault="00453CCB" w:rsidP="00BC2F7D">
    <w:pPr>
      <w:pStyle w:val="Kopteks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2DB3E903" wp14:editId="69FED408">
          <wp:simplePos x="0" y="0"/>
          <wp:positionH relativeFrom="column">
            <wp:posOffset>4502150</wp:posOffset>
          </wp:positionH>
          <wp:positionV relativeFrom="paragraph">
            <wp:posOffset>154940</wp:posOffset>
          </wp:positionV>
          <wp:extent cx="1972335" cy="720000"/>
          <wp:effectExtent l="0" t="0" r="0" b="4445"/>
          <wp:wrapNone/>
          <wp:docPr id="45" name="Afbeelding 45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Afbeelding 20" descr="Afbeelding met tekst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2335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71CD8" w14:textId="77777777" w:rsidR="009E1622" w:rsidRDefault="00BC2F7D" w:rsidP="00BC2F7D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0191CBB" wp14:editId="0E702C5F">
          <wp:simplePos x="0" y="0"/>
          <wp:positionH relativeFrom="page">
            <wp:align>right</wp:align>
          </wp:positionH>
          <wp:positionV relativeFrom="paragraph">
            <wp:posOffset>85725</wp:posOffset>
          </wp:positionV>
          <wp:extent cx="3451586" cy="1260000"/>
          <wp:effectExtent l="0" t="0" r="0" b="0"/>
          <wp:wrapNone/>
          <wp:docPr id="46" name="Afbeelding 46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51586" cy="126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761C2"/>
    <w:multiLevelType w:val="hybridMultilevel"/>
    <w:tmpl w:val="221A9F2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31ACA"/>
    <w:multiLevelType w:val="hybridMultilevel"/>
    <w:tmpl w:val="D2C0AFD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E41F2F"/>
    <w:multiLevelType w:val="hybridMultilevel"/>
    <w:tmpl w:val="1960CE54"/>
    <w:lvl w:ilvl="0" w:tplc="4B649970">
      <w:start w:val="1"/>
      <w:numFmt w:val="bullet"/>
      <w:lvlText w:val=""/>
      <w:lvlJc w:val="left"/>
      <w:pPr>
        <w:ind w:left="720" w:hanging="360"/>
      </w:pPr>
      <w:rPr>
        <w:rFonts w:ascii="Wingdings" w:hAnsi="Wingdings" w:hint="default"/>
        <w:caps w:val="0"/>
        <w:strike w:val="0"/>
        <w:dstrike w:val="0"/>
        <w:vanish w:val="0"/>
        <w:sz w:val="22"/>
        <w:vertAlign w:val="baselin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9C08B9"/>
    <w:multiLevelType w:val="hybridMultilevel"/>
    <w:tmpl w:val="C70A7AF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36656C"/>
    <w:multiLevelType w:val="hybridMultilevel"/>
    <w:tmpl w:val="6898125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6E3395"/>
    <w:multiLevelType w:val="hybridMultilevel"/>
    <w:tmpl w:val="45BC9E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691C69"/>
    <w:multiLevelType w:val="hybridMultilevel"/>
    <w:tmpl w:val="1CC8A178"/>
    <w:lvl w:ilvl="0" w:tplc="344EF9C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143379"/>
    <w:multiLevelType w:val="hybridMultilevel"/>
    <w:tmpl w:val="E03AAF3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0D3630"/>
    <w:multiLevelType w:val="multilevel"/>
    <w:tmpl w:val="3616395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9" w15:restartNumberingAfterBreak="0">
    <w:nsid w:val="15AB6B28"/>
    <w:multiLevelType w:val="multilevel"/>
    <w:tmpl w:val="D1FC2BC2"/>
    <w:lvl w:ilvl="0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1ED62EEF"/>
    <w:multiLevelType w:val="hybridMultilevel"/>
    <w:tmpl w:val="A544B5B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1B75DD"/>
    <w:multiLevelType w:val="hybridMultilevel"/>
    <w:tmpl w:val="D6CAB6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DE0CB3"/>
    <w:multiLevelType w:val="multilevel"/>
    <w:tmpl w:val="D1FC2BC2"/>
    <w:lvl w:ilvl="0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20EB0DFB"/>
    <w:multiLevelType w:val="hybridMultilevel"/>
    <w:tmpl w:val="DF18508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FC2CF3"/>
    <w:multiLevelType w:val="hybridMultilevel"/>
    <w:tmpl w:val="526455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6E34D2"/>
    <w:multiLevelType w:val="hybridMultilevel"/>
    <w:tmpl w:val="FF1EABE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26ECA0">
      <w:numFmt w:val="bullet"/>
      <w:lvlText w:val="-"/>
      <w:lvlJc w:val="left"/>
      <w:pPr>
        <w:ind w:left="2160" w:hanging="360"/>
      </w:pPr>
      <w:rPr>
        <w:rFonts w:ascii="Verdana" w:eastAsia="Times New Roman" w:hAnsi="Verdana" w:cs="Times New Roman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7D0350"/>
    <w:multiLevelType w:val="hybridMultilevel"/>
    <w:tmpl w:val="A474632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484AF5"/>
    <w:multiLevelType w:val="hybridMultilevel"/>
    <w:tmpl w:val="BC9C502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58807C9"/>
    <w:multiLevelType w:val="hybridMultilevel"/>
    <w:tmpl w:val="C8C6CCCE"/>
    <w:lvl w:ilvl="0" w:tplc="0413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477CF21E">
      <w:start w:val="3"/>
      <w:numFmt w:val="bullet"/>
      <w:lvlText w:val="•"/>
      <w:lvlJc w:val="left"/>
      <w:pPr>
        <w:ind w:left="1425" w:hanging="705"/>
      </w:pPr>
      <w:rPr>
        <w:rFonts w:ascii="Verdana" w:eastAsia="Times New Roman" w:hAnsi="Verdana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B0C212B"/>
    <w:multiLevelType w:val="hybridMultilevel"/>
    <w:tmpl w:val="573033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BB214F"/>
    <w:multiLevelType w:val="hybridMultilevel"/>
    <w:tmpl w:val="30606432"/>
    <w:lvl w:ilvl="0" w:tplc="0413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835183"/>
    <w:multiLevelType w:val="hybridMultilevel"/>
    <w:tmpl w:val="8EE68BE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B65B0B"/>
    <w:multiLevelType w:val="multilevel"/>
    <w:tmpl w:val="D1FC2BC2"/>
    <w:lvl w:ilvl="0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40C2161D"/>
    <w:multiLevelType w:val="hybridMultilevel"/>
    <w:tmpl w:val="20581AD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D9DBDB"/>
    <w:multiLevelType w:val="hybridMultilevel"/>
    <w:tmpl w:val="F9BAE07E"/>
    <w:lvl w:ilvl="0" w:tplc="DC8439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63EE9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492B8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A6EB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18BC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B022A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A424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9E9A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B481A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3A147E"/>
    <w:multiLevelType w:val="hybridMultilevel"/>
    <w:tmpl w:val="310C06E8"/>
    <w:lvl w:ilvl="0" w:tplc="5134ABC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8252087E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3DE86E7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9976C852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A9FE05D4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20E0F00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AFA615F2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595806F4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16AA46C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457023E0"/>
    <w:multiLevelType w:val="multilevel"/>
    <w:tmpl w:val="D1FC2BC2"/>
    <w:lvl w:ilvl="0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45A16222"/>
    <w:multiLevelType w:val="hybridMultilevel"/>
    <w:tmpl w:val="21E00950"/>
    <w:lvl w:ilvl="0" w:tplc="0413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45CD08B6"/>
    <w:multiLevelType w:val="hybridMultilevel"/>
    <w:tmpl w:val="A7C498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532C36"/>
    <w:multiLevelType w:val="hybridMultilevel"/>
    <w:tmpl w:val="95C8C1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A907BC"/>
    <w:multiLevelType w:val="hybridMultilevel"/>
    <w:tmpl w:val="AFEA28C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3117617"/>
    <w:multiLevelType w:val="hybridMultilevel"/>
    <w:tmpl w:val="5CF8F75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6D34CC"/>
    <w:multiLevelType w:val="hybridMultilevel"/>
    <w:tmpl w:val="BC50FA2E"/>
    <w:lvl w:ilvl="0" w:tplc="E0F49B50">
      <w:start w:val="27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357A1E"/>
    <w:multiLevelType w:val="hybridMultilevel"/>
    <w:tmpl w:val="5F6892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8707D91"/>
    <w:multiLevelType w:val="multilevel"/>
    <w:tmpl w:val="A74EFD4E"/>
    <w:lvl w:ilvl="0">
      <w:start w:val="1"/>
      <w:numFmt w:val="decimal"/>
      <w:pStyle w:val="Kop1"/>
      <w:lvlText w:val="%1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pStyle w:val="Kop2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pStyle w:val="Kop3"/>
      <w:isLgl/>
      <w:lvlText w:val="%1.%2.%3"/>
      <w:lvlJc w:val="left"/>
      <w:pPr>
        <w:ind w:left="256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5C057F36"/>
    <w:multiLevelType w:val="hybridMultilevel"/>
    <w:tmpl w:val="961048EC"/>
    <w:lvl w:ilvl="0" w:tplc="5C36EB6E">
      <w:start w:val="1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C766155"/>
    <w:multiLevelType w:val="hybridMultilevel"/>
    <w:tmpl w:val="1CBCA116"/>
    <w:lvl w:ilvl="0" w:tplc="344EF9C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051D06"/>
    <w:multiLevelType w:val="hybridMultilevel"/>
    <w:tmpl w:val="436019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7460F2"/>
    <w:multiLevelType w:val="multilevel"/>
    <w:tmpl w:val="D1FC2BC2"/>
    <w:lvl w:ilvl="0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9" w15:restartNumberingAfterBreak="0">
    <w:nsid w:val="631C7962"/>
    <w:multiLevelType w:val="hybridMultilevel"/>
    <w:tmpl w:val="D0CEF8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26138E"/>
    <w:multiLevelType w:val="hybridMultilevel"/>
    <w:tmpl w:val="AC8ADAC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9CD315A"/>
    <w:multiLevelType w:val="hybridMultilevel"/>
    <w:tmpl w:val="2E224CD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C2C3413"/>
    <w:multiLevelType w:val="hybridMultilevel"/>
    <w:tmpl w:val="1B4C78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4844E0E"/>
    <w:multiLevelType w:val="hybridMultilevel"/>
    <w:tmpl w:val="557CCA3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B0054E"/>
    <w:multiLevelType w:val="multilevel"/>
    <w:tmpl w:val="D1FC2BC2"/>
    <w:lvl w:ilvl="0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5" w15:restartNumberingAfterBreak="0">
    <w:nsid w:val="7A8A5898"/>
    <w:multiLevelType w:val="hybridMultilevel"/>
    <w:tmpl w:val="5A2E128A"/>
    <w:lvl w:ilvl="0" w:tplc="87203684">
      <w:start w:val="1"/>
      <w:numFmt w:val="bullet"/>
      <w:pStyle w:val="Inhop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D89484F"/>
    <w:multiLevelType w:val="hybridMultilevel"/>
    <w:tmpl w:val="68AE3B1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066E22"/>
    <w:multiLevelType w:val="hybridMultilevel"/>
    <w:tmpl w:val="CF163BC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E4B5748"/>
    <w:multiLevelType w:val="multilevel"/>
    <w:tmpl w:val="D1FC2BC2"/>
    <w:lvl w:ilvl="0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1927689445">
    <w:abstractNumId w:val="25"/>
  </w:num>
  <w:num w:numId="2" w16cid:durableId="1274706500">
    <w:abstractNumId w:val="24"/>
  </w:num>
  <w:num w:numId="3" w16cid:durableId="346833695">
    <w:abstractNumId w:val="5"/>
  </w:num>
  <w:num w:numId="4" w16cid:durableId="1531912776">
    <w:abstractNumId w:val="18"/>
  </w:num>
  <w:num w:numId="5" w16cid:durableId="543253479">
    <w:abstractNumId w:val="43"/>
  </w:num>
  <w:num w:numId="6" w16cid:durableId="1241016584">
    <w:abstractNumId w:val="7"/>
  </w:num>
  <w:num w:numId="7" w16cid:durableId="945884930">
    <w:abstractNumId w:val="13"/>
  </w:num>
  <w:num w:numId="8" w16cid:durableId="1653026788">
    <w:abstractNumId w:val="1"/>
  </w:num>
  <w:num w:numId="9" w16cid:durableId="1381199416">
    <w:abstractNumId w:val="34"/>
  </w:num>
  <w:num w:numId="10" w16cid:durableId="774711957">
    <w:abstractNumId w:val="48"/>
  </w:num>
  <w:num w:numId="11" w16cid:durableId="1322155497">
    <w:abstractNumId w:val="44"/>
  </w:num>
  <w:num w:numId="12" w16cid:durableId="1573198892">
    <w:abstractNumId w:val="15"/>
  </w:num>
  <w:num w:numId="13" w16cid:durableId="1776368873">
    <w:abstractNumId w:val="23"/>
  </w:num>
  <w:num w:numId="14" w16cid:durableId="80876370">
    <w:abstractNumId w:val="30"/>
  </w:num>
  <w:num w:numId="15" w16cid:durableId="64689250">
    <w:abstractNumId w:val="17"/>
  </w:num>
  <w:num w:numId="16" w16cid:durableId="2020960471">
    <w:abstractNumId w:val="28"/>
  </w:num>
  <w:num w:numId="17" w16cid:durableId="1919627930">
    <w:abstractNumId w:val="38"/>
  </w:num>
  <w:num w:numId="18" w16cid:durableId="1399208427">
    <w:abstractNumId w:val="8"/>
  </w:num>
  <w:num w:numId="19" w16cid:durableId="136340339">
    <w:abstractNumId w:val="35"/>
  </w:num>
  <w:num w:numId="20" w16cid:durableId="528028878">
    <w:abstractNumId w:val="46"/>
  </w:num>
  <w:num w:numId="21" w16cid:durableId="1579708584">
    <w:abstractNumId w:val="29"/>
  </w:num>
  <w:num w:numId="22" w16cid:durableId="1674645199">
    <w:abstractNumId w:val="47"/>
  </w:num>
  <w:num w:numId="23" w16cid:durableId="379016967">
    <w:abstractNumId w:val="27"/>
  </w:num>
  <w:num w:numId="24" w16cid:durableId="832256460">
    <w:abstractNumId w:val="41"/>
  </w:num>
  <w:num w:numId="25" w16cid:durableId="1954363497">
    <w:abstractNumId w:val="10"/>
  </w:num>
  <w:num w:numId="26" w16cid:durableId="846869629">
    <w:abstractNumId w:val="12"/>
  </w:num>
  <w:num w:numId="27" w16cid:durableId="12806288">
    <w:abstractNumId w:val="32"/>
  </w:num>
  <w:num w:numId="28" w16cid:durableId="1503011921">
    <w:abstractNumId w:val="40"/>
  </w:num>
  <w:num w:numId="29" w16cid:durableId="1320844915">
    <w:abstractNumId w:val="14"/>
  </w:num>
  <w:num w:numId="30" w16cid:durableId="328606053">
    <w:abstractNumId w:val="33"/>
  </w:num>
  <w:num w:numId="31" w16cid:durableId="282346784">
    <w:abstractNumId w:val="9"/>
  </w:num>
  <w:num w:numId="32" w16cid:durableId="882669289">
    <w:abstractNumId w:val="36"/>
  </w:num>
  <w:num w:numId="33" w16cid:durableId="1016614737">
    <w:abstractNumId w:val="6"/>
  </w:num>
  <w:num w:numId="34" w16cid:durableId="1444694233">
    <w:abstractNumId w:val="22"/>
  </w:num>
  <w:num w:numId="35" w16cid:durableId="1926986124">
    <w:abstractNumId w:val="26"/>
  </w:num>
  <w:num w:numId="36" w16cid:durableId="1354914225">
    <w:abstractNumId w:val="39"/>
  </w:num>
  <w:num w:numId="37" w16cid:durableId="1289897715">
    <w:abstractNumId w:val="42"/>
  </w:num>
  <w:num w:numId="38" w16cid:durableId="1625042041">
    <w:abstractNumId w:val="37"/>
  </w:num>
  <w:num w:numId="39" w16cid:durableId="289478484">
    <w:abstractNumId w:val="19"/>
  </w:num>
  <w:num w:numId="40" w16cid:durableId="499085343">
    <w:abstractNumId w:val="31"/>
  </w:num>
  <w:num w:numId="41" w16cid:durableId="1024089642">
    <w:abstractNumId w:val="16"/>
  </w:num>
  <w:num w:numId="42" w16cid:durableId="1170020580">
    <w:abstractNumId w:val="20"/>
  </w:num>
  <w:num w:numId="43" w16cid:durableId="1666198790">
    <w:abstractNumId w:val="2"/>
  </w:num>
  <w:num w:numId="44" w16cid:durableId="739520666">
    <w:abstractNumId w:val="3"/>
  </w:num>
  <w:num w:numId="45" w16cid:durableId="2004354314">
    <w:abstractNumId w:val="21"/>
  </w:num>
  <w:num w:numId="46" w16cid:durableId="25445184">
    <w:abstractNumId w:val="0"/>
  </w:num>
  <w:num w:numId="47" w16cid:durableId="1599486523">
    <w:abstractNumId w:val="4"/>
  </w:num>
  <w:num w:numId="48" w16cid:durableId="4791617">
    <w:abstractNumId w:val="45"/>
  </w:num>
  <w:num w:numId="49" w16cid:durableId="81915070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CBA"/>
    <w:rsid w:val="00004919"/>
    <w:rsid w:val="00011183"/>
    <w:rsid w:val="00011993"/>
    <w:rsid w:val="00016CFC"/>
    <w:rsid w:val="00016F5A"/>
    <w:rsid w:val="00017A7C"/>
    <w:rsid w:val="00037CF2"/>
    <w:rsid w:val="00041DAC"/>
    <w:rsid w:val="00044034"/>
    <w:rsid w:val="0004514F"/>
    <w:rsid w:val="000475DA"/>
    <w:rsid w:val="0005121C"/>
    <w:rsid w:val="00053A1F"/>
    <w:rsid w:val="000571C0"/>
    <w:rsid w:val="00065FE3"/>
    <w:rsid w:val="00067A8B"/>
    <w:rsid w:val="00070162"/>
    <w:rsid w:val="00072F36"/>
    <w:rsid w:val="00073C1D"/>
    <w:rsid w:val="0008533E"/>
    <w:rsid w:val="00085E3C"/>
    <w:rsid w:val="0009514E"/>
    <w:rsid w:val="000954F4"/>
    <w:rsid w:val="000A1CD9"/>
    <w:rsid w:val="000A23A3"/>
    <w:rsid w:val="000A2C7C"/>
    <w:rsid w:val="000A498E"/>
    <w:rsid w:val="000A6710"/>
    <w:rsid w:val="000B0B31"/>
    <w:rsid w:val="000B38F7"/>
    <w:rsid w:val="000B585F"/>
    <w:rsid w:val="000B6755"/>
    <w:rsid w:val="000B6803"/>
    <w:rsid w:val="000C4D50"/>
    <w:rsid w:val="000C718E"/>
    <w:rsid w:val="000D02C6"/>
    <w:rsid w:val="000D0BF0"/>
    <w:rsid w:val="000D20B4"/>
    <w:rsid w:val="000D2EBB"/>
    <w:rsid w:val="000E1361"/>
    <w:rsid w:val="000E1BC5"/>
    <w:rsid w:val="000E247B"/>
    <w:rsid w:val="000E32A0"/>
    <w:rsid w:val="000E5560"/>
    <w:rsid w:val="0010081B"/>
    <w:rsid w:val="001011E4"/>
    <w:rsid w:val="00101749"/>
    <w:rsid w:val="00102075"/>
    <w:rsid w:val="001036AE"/>
    <w:rsid w:val="00104F47"/>
    <w:rsid w:val="00111668"/>
    <w:rsid w:val="00111A65"/>
    <w:rsid w:val="00113BF8"/>
    <w:rsid w:val="00113EB5"/>
    <w:rsid w:val="001166AA"/>
    <w:rsid w:val="00117844"/>
    <w:rsid w:val="001260FD"/>
    <w:rsid w:val="00133490"/>
    <w:rsid w:val="001362C4"/>
    <w:rsid w:val="00141E6D"/>
    <w:rsid w:val="001455EA"/>
    <w:rsid w:val="0014719D"/>
    <w:rsid w:val="001504FA"/>
    <w:rsid w:val="00154E3F"/>
    <w:rsid w:val="0015645D"/>
    <w:rsid w:val="00156822"/>
    <w:rsid w:val="001600A8"/>
    <w:rsid w:val="00160B5C"/>
    <w:rsid w:val="00170596"/>
    <w:rsid w:val="001772D3"/>
    <w:rsid w:val="001926CF"/>
    <w:rsid w:val="001948EB"/>
    <w:rsid w:val="00196955"/>
    <w:rsid w:val="0019785E"/>
    <w:rsid w:val="001A1673"/>
    <w:rsid w:val="001A3E4C"/>
    <w:rsid w:val="001B1ED0"/>
    <w:rsid w:val="001B52D7"/>
    <w:rsid w:val="001B607E"/>
    <w:rsid w:val="001C2F3B"/>
    <w:rsid w:val="001D5190"/>
    <w:rsid w:val="001D62A5"/>
    <w:rsid w:val="001D7ABB"/>
    <w:rsid w:val="001F1B5E"/>
    <w:rsid w:val="001F6218"/>
    <w:rsid w:val="0021144D"/>
    <w:rsid w:val="00211F5E"/>
    <w:rsid w:val="0021384B"/>
    <w:rsid w:val="00216EAC"/>
    <w:rsid w:val="0021712F"/>
    <w:rsid w:val="0022445B"/>
    <w:rsid w:val="00224ECC"/>
    <w:rsid w:val="00227AE7"/>
    <w:rsid w:val="00230A86"/>
    <w:rsid w:val="00234519"/>
    <w:rsid w:val="002431B4"/>
    <w:rsid w:val="00243C99"/>
    <w:rsid w:val="00244D41"/>
    <w:rsid w:val="0024771D"/>
    <w:rsid w:val="00247ED3"/>
    <w:rsid w:val="00251A7E"/>
    <w:rsid w:val="00261D00"/>
    <w:rsid w:val="00265160"/>
    <w:rsid w:val="00277DE7"/>
    <w:rsid w:val="00281494"/>
    <w:rsid w:val="002837FB"/>
    <w:rsid w:val="0028413C"/>
    <w:rsid w:val="00285FE3"/>
    <w:rsid w:val="00292C51"/>
    <w:rsid w:val="00292D29"/>
    <w:rsid w:val="00293810"/>
    <w:rsid w:val="00297349"/>
    <w:rsid w:val="00297A59"/>
    <w:rsid w:val="002A63A8"/>
    <w:rsid w:val="002B127D"/>
    <w:rsid w:val="002B1FF2"/>
    <w:rsid w:val="002B2867"/>
    <w:rsid w:val="002B60D9"/>
    <w:rsid w:val="002B6701"/>
    <w:rsid w:val="002B72DD"/>
    <w:rsid w:val="002C50D7"/>
    <w:rsid w:val="002C6D9B"/>
    <w:rsid w:val="002D7D5A"/>
    <w:rsid w:val="002E2BB7"/>
    <w:rsid w:val="002E73FA"/>
    <w:rsid w:val="002F0D8B"/>
    <w:rsid w:val="002F2300"/>
    <w:rsid w:val="002F2D92"/>
    <w:rsid w:val="002F3B54"/>
    <w:rsid w:val="002F4F03"/>
    <w:rsid w:val="002F5ECE"/>
    <w:rsid w:val="002F6EB2"/>
    <w:rsid w:val="003069DD"/>
    <w:rsid w:val="00306AC3"/>
    <w:rsid w:val="0031105B"/>
    <w:rsid w:val="003132A3"/>
    <w:rsid w:val="00314614"/>
    <w:rsid w:val="00320EDA"/>
    <w:rsid w:val="00326E0E"/>
    <w:rsid w:val="003278A4"/>
    <w:rsid w:val="003316EA"/>
    <w:rsid w:val="0033297A"/>
    <w:rsid w:val="00340466"/>
    <w:rsid w:val="00341A52"/>
    <w:rsid w:val="00343BA1"/>
    <w:rsid w:val="003560D7"/>
    <w:rsid w:val="00357A55"/>
    <w:rsid w:val="00360226"/>
    <w:rsid w:val="0036251F"/>
    <w:rsid w:val="003677BA"/>
    <w:rsid w:val="00367F50"/>
    <w:rsid w:val="00370419"/>
    <w:rsid w:val="00371A18"/>
    <w:rsid w:val="0037370A"/>
    <w:rsid w:val="003756A4"/>
    <w:rsid w:val="0038017A"/>
    <w:rsid w:val="00382FFB"/>
    <w:rsid w:val="003840F9"/>
    <w:rsid w:val="00386A8C"/>
    <w:rsid w:val="00386D71"/>
    <w:rsid w:val="00390298"/>
    <w:rsid w:val="00394C27"/>
    <w:rsid w:val="00397240"/>
    <w:rsid w:val="003A234B"/>
    <w:rsid w:val="003B2005"/>
    <w:rsid w:val="003B4AC4"/>
    <w:rsid w:val="003B7B04"/>
    <w:rsid w:val="003B7C4C"/>
    <w:rsid w:val="003C23AC"/>
    <w:rsid w:val="003C789C"/>
    <w:rsid w:val="003D741C"/>
    <w:rsid w:val="003E06B7"/>
    <w:rsid w:val="003E2C9F"/>
    <w:rsid w:val="003E3FE7"/>
    <w:rsid w:val="003E70CD"/>
    <w:rsid w:val="003E7BF7"/>
    <w:rsid w:val="003F0414"/>
    <w:rsid w:val="003F0F43"/>
    <w:rsid w:val="003F555A"/>
    <w:rsid w:val="003F7583"/>
    <w:rsid w:val="00404166"/>
    <w:rsid w:val="00404AF3"/>
    <w:rsid w:val="00405EC7"/>
    <w:rsid w:val="004115D7"/>
    <w:rsid w:val="00415D16"/>
    <w:rsid w:val="00417371"/>
    <w:rsid w:val="00420AE0"/>
    <w:rsid w:val="00421F4F"/>
    <w:rsid w:val="0042535D"/>
    <w:rsid w:val="00425A7F"/>
    <w:rsid w:val="00426C8D"/>
    <w:rsid w:val="00430396"/>
    <w:rsid w:val="004309BA"/>
    <w:rsid w:val="00431B5E"/>
    <w:rsid w:val="004333EB"/>
    <w:rsid w:val="00434401"/>
    <w:rsid w:val="00441EEB"/>
    <w:rsid w:val="00445ABA"/>
    <w:rsid w:val="00446B31"/>
    <w:rsid w:val="00450E0D"/>
    <w:rsid w:val="004523B6"/>
    <w:rsid w:val="00453CCB"/>
    <w:rsid w:val="0045537D"/>
    <w:rsid w:val="00460122"/>
    <w:rsid w:val="004609D6"/>
    <w:rsid w:val="004708F3"/>
    <w:rsid w:val="00470C88"/>
    <w:rsid w:val="00474523"/>
    <w:rsid w:val="00480F7C"/>
    <w:rsid w:val="004854CE"/>
    <w:rsid w:val="0049297D"/>
    <w:rsid w:val="004938E2"/>
    <w:rsid w:val="00497897"/>
    <w:rsid w:val="004A3F10"/>
    <w:rsid w:val="004A7FD2"/>
    <w:rsid w:val="004B06F3"/>
    <w:rsid w:val="004B19F1"/>
    <w:rsid w:val="004B24D5"/>
    <w:rsid w:val="004B27F2"/>
    <w:rsid w:val="004B322F"/>
    <w:rsid w:val="004B5221"/>
    <w:rsid w:val="004B737A"/>
    <w:rsid w:val="004C4634"/>
    <w:rsid w:val="004C5E36"/>
    <w:rsid w:val="004C67DE"/>
    <w:rsid w:val="004C755F"/>
    <w:rsid w:val="004C7BA3"/>
    <w:rsid w:val="004D0476"/>
    <w:rsid w:val="004D5B26"/>
    <w:rsid w:val="004E405B"/>
    <w:rsid w:val="004E4B57"/>
    <w:rsid w:val="004E7132"/>
    <w:rsid w:val="00503143"/>
    <w:rsid w:val="00511487"/>
    <w:rsid w:val="005167E5"/>
    <w:rsid w:val="005204CC"/>
    <w:rsid w:val="005318D0"/>
    <w:rsid w:val="00531A7D"/>
    <w:rsid w:val="00533BFE"/>
    <w:rsid w:val="0053473B"/>
    <w:rsid w:val="00542443"/>
    <w:rsid w:val="00543417"/>
    <w:rsid w:val="005518A6"/>
    <w:rsid w:val="00557EBD"/>
    <w:rsid w:val="00564D2F"/>
    <w:rsid w:val="00564E0B"/>
    <w:rsid w:val="005716DB"/>
    <w:rsid w:val="005777CD"/>
    <w:rsid w:val="00591AC8"/>
    <w:rsid w:val="00594829"/>
    <w:rsid w:val="0059765A"/>
    <w:rsid w:val="005A077B"/>
    <w:rsid w:val="005A2B38"/>
    <w:rsid w:val="005A50DD"/>
    <w:rsid w:val="005B0521"/>
    <w:rsid w:val="005B08DE"/>
    <w:rsid w:val="005B2EEA"/>
    <w:rsid w:val="005B607C"/>
    <w:rsid w:val="005C7327"/>
    <w:rsid w:val="005D2BEE"/>
    <w:rsid w:val="005E00C5"/>
    <w:rsid w:val="005E027C"/>
    <w:rsid w:val="005E52A1"/>
    <w:rsid w:val="005E7406"/>
    <w:rsid w:val="005F1ABF"/>
    <w:rsid w:val="005F2FF8"/>
    <w:rsid w:val="005F50CA"/>
    <w:rsid w:val="00611D61"/>
    <w:rsid w:val="006143F0"/>
    <w:rsid w:val="006209B5"/>
    <w:rsid w:val="006215A4"/>
    <w:rsid w:val="00624C71"/>
    <w:rsid w:val="00626D84"/>
    <w:rsid w:val="00633C60"/>
    <w:rsid w:val="00640207"/>
    <w:rsid w:val="00646FF5"/>
    <w:rsid w:val="006630D0"/>
    <w:rsid w:val="00667D4D"/>
    <w:rsid w:val="00670B8A"/>
    <w:rsid w:val="00670C24"/>
    <w:rsid w:val="00671719"/>
    <w:rsid w:val="00671C0F"/>
    <w:rsid w:val="00671E0C"/>
    <w:rsid w:val="00672142"/>
    <w:rsid w:val="00672501"/>
    <w:rsid w:val="00673883"/>
    <w:rsid w:val="00677C18"/>
    <w:rsid w:val="00680DC1"/>
    <w:rsid w:val="00682139"/>
    <w:rsid w:val="006827DE"/>
    <w:rsid w:val="00693DBB"/>
    <w:rsid w:val="006944D9"/>
    <w:rsid w:val="00695460"/>
    <w:rsid w:val="00697E17"/>
    <w:rsid w:val="006A10BA"/>
    <w:rsid w:val="006A2DC0"/>
    <w:rsid w:val="006B3233"/>
    <w:rsid w:val="006B635D"/>
    <w:rsid w:val="006C5A68"/>
    <w:rsid w:val="006D65B2"/>
    <w:rsid w:val="006E1667"/>
    <w:rsid w:val="006F4733"/>
    <w:rsid w:val="00703122"/>
    <w:rsid w:val="007038A3"/>
    <w:rsid w:val="00707322"/>
    <w:rsid w:val="007102D4"/>
    <w:rsid w:val="00712351"/>
    <w:rsid w:val="0073104C"/>
    <w:rsid w:val="007351B1"/>
    <w:rsid w:val="0074164A"/>
    <w:rsid w:val="0074247B"/>
    <w:rsid w:val="007435F5"/>
    <w:rsid w:val="00744ECA"/>
    <w:rsid w:val="00745E40"/>
    <w:rsid w:val="00746269"/>
    <w:rsid w:val="00751A1E"/>
    <w:rsid w:val="007549FB"/>
    <w:rsid w:val="00754B4B"/>
    <w:rsid w:val="007562D1"/>
    <w:rsid w:val="00760A16"/>
    <w:rsid w:val="0076241A"/>
    <w:rsid w:val="00771FBF"/>
    <w:rsid w:val="00773A23"/>
    <w:rsid w:val="00774A16"/>
    <w:rsid w:val="00792D77"/>
    <w:rsid w:val="00795EB1"/>
    <w:rsid w:val="007A043F"/>
    <w:rsid w:val="007A34DE"/>
    <w:rsid w:val="007A51CE"/>
    <w:rsid w:val="007A694A"/>
    <w:rsid w:val="007B0ABA"/>
    <w:rsid w:val="007B4BDD"/>
    <w:rsid w:val="007C5181"/>
    <w:rsid w:val="007D1B71"/>
    <w:rsid w:val="007D1C14"/>
    <w:rsid w:val="007D20FB"/>
    <w:rsid w:val="007D6D0B"/>
    <w:rsid w:val="007D7F50"/>
    <w:rsid w:val="007E048D"/>
    <w:rsid w:val="007E09F0"/>
    <w:rsid w:val="007E2296"/>
    <w:rsid w:val="007E4B4B"/>
    <w:rsid w:val="007E7296"/>
    <w:rsid w:val="007F45E8"/>
    <w:rsid w:val="007F6EFA"/>
    <w:rsid w:val="00800C1F"/>
    <w:rsid w:val="008021BC"/>
    <w:rsid w:val="008068C9"/>
    <w:rsid w:val="00814D81"/>
    <w:rsid w:val="0081506C"/>
    <w:rsid w:val="008207CA"/>
    <w:rsid w:val="00820CC3"/>
    <w:rsid w:val="00825F50"/>
    <w:rsid w:val="00834775"/>
    <w:rsid w:val="00837D87"/>
    <w:rsid w:val="008407D8"/>
    <w:rsid w:val="0084136E"/>
    <w:rsid w:val="00841435"/>
    <w:rsid w:val="008415C5"/>
    <w:rsid w:val="008462E5"/>
    <w:rsid w:val="00851EAD"/>
    <w:rsid w:val="00852EB4"/>
    <w:rsid w:val="00855EE9"/>
    <w:rsid w:val="00861C06"/>
    <w:rsid w:val="00863BF9"/>
    <w:rsid w:val="00867E14"/>
    <w:rsid w:val="00871A23"/>
    <w:rsid w:val="00871DB8"/>
    <w:rsid w:val="00875755"/>
    <w:rsid w:val="00886473"/>
    <w:rsid w:val="00887037"/>
    <w:rsid w:val="00891ABE"/>
    <w:rsid w:val="008B7A01"/>
    <w:rsid w:val="008C16B0"/>
    <w:rsid w:val="008C762C"/>
    <w:rsid w:val="008D7129"/>
    <w:rsid w:val="008D7E91"/>
    <w:rsid w:val="008E2B4A"/>
    <w:rsid w:val="0090041D"/>
    <w:rsid w:val="009050D8"/>
    <w:rsid w:val="00906419"/>
    <w:rsid w:val="00914333"/>
    <w:rsid w:val="009151F8"/>
    <w:rsid w:val="00915CC4"/>
    <w:rsid w:val="0092156D"/>
    <w:rsid w:val="00923C0E"/>
    <w:rsid w:val="009278EC"/>
    <w:rsid w:val="009408E9"/>
    <w:rsid w:val="0094282F"/>
    <w:rsid w:val="00943CD0"/>
    <w:rsid w:val="009452CA"/>
    <w:rsid w:val="00945728"/>
    <w:rsid w:val="00953782"/>
    <w:rsid w:val="00954683"/>
    <w:rsid w:val="009570D5"/>
    <w:rsid w:val="009578EF"/>
    <w:rsid w:val="00964894"/>
    <w:rsid w:val="00965AAD"/>
    <w:rsid w:val="0097604F"/>
    <w:rsid w:val="00984CA5"/>
    <w:rsid w:val="00985A33"/>
    <w:rsid w:val="00990C7A"/>
    <w:rsid w:val="009930FE"/>
    <w:rsid w:val="009A04DD"/>
    <w:rsid w:val="009A3088"/>
    <w:rsid w:val="009B5CC8"/>
    <w:rsid w:val="009B622B"/>
    <w:rsid w:val="009B7054"/>
    <w:rsid w:val="009C0385"/>
    <w:rsid w:val="009C7308"/>
    <w:rsid w:val="009D0614"/>
    <w:rsid w:val="009D5CE8"/>
    <w:rsid w:val="009E1622"/>
    <w:rsid w:val="009E1E07"/>
    <w:rsid w:val="009E4D67"/>
    <w:rsid w:val="00A02A3F"/>
    <w:rsid w:val="00A04363"/>
    <w:rsid w:val="00A05F9C"/>
    <w:rsid w:val="00A067C7"/>
    <w:rsid w:val="00A35CA1"/>
    <w:rsid w:val="00A3745F"/>
    <w:rsid w:val="00A37E75"/>
    <w:rsid w:val="00A4103C"/>
    <w:rsid w:val="00A41350"/>
    <w:rsid w:val="00A464F5"/>
    <w:rsid w:val="00A51121"/>
    <w:rsid w:val="00A60EC0"/>
    <w:rsid w:val="00A636D8"/>
    <w:rsid w:val="00A66900"/>
    <w:rsid w:val="00A72C18"/>
    <w:rsid w:val="00A72F08"/>
    <w:rsid w:val="00A74596"/>
    <w:rsid w:val="00A74F25"/>
    <w:rsid w:val="00A76DC6"/>
    <w:rsid w:val="00A81427"/>
    <w:rsid w:val="00A8205E"/>
    <w:rsid w:val="00A83671"/>
    <w:rsid w:val="00A83BB7"/>
    <w:rsid w:val="00A90A0E"/>
    <w:rsid w:val="00A9197B"/>
    <w:rsid w:val="00A969CF"/>
    <w:rsid w:val="00AA4C68"/>
    <w:rsid w:val="00AA646F"/>
    <w:rsid w:val="00AC0A64"/>
    <w:rsid w:val="00AD24F2"/>
    <w:rsid w:val="00AD3B5C"/>
    <w:rsid w:val="00AD7CBD"/>
    <w:rsid w:val="00AE0DFC"/>
    <w:rsid w:val="00AE42E8"/>
    <w:rsid w:val="00AE7C1A"/>
    <w:rsid w:val="00B00F2F"/>
    <w:rsid w:val="00B02B5D"/>
    <w:rsid w:val="00B073E4"/>
    <w:rsid w:val="00B15F7A"/>
    <w:rsid w:val="00B209F8"/>
    <w:rsid w:val="00B21DFE"/>
    <w:rsid w:val="00B26485"/>
    <w:rsid w:val="00B3089D"/>
    <w:rsid w:val="00B31477"/>
    <w:rsid w:val="00B32F16"/>
    <w:rsid w:val="00B3563D"/>
    <w:rsid w:val="00B35899"/>
    <w:rsid w:val="00B375FD"/>
    <w:rsid w:val="00B37716"/>
    <w:rsid w:val="00B50CB0"/>
    <w:rsid w:val="00B54C4A"/>
    <w:rsid w:val="00B602D0"/>
    <w:rsid w:val="00B66FD6"/>
    <w:rsid w:val="00B764E0"/>
    <w:rsid w:val="00B84657"/>
    <w:rsid w:val="00B86CD3"/>
    <w:rsid w:val="00B94A1E"/>
    <w:rsid w:val="00B94D1B"/>
    <w:rsid w:val="00B969BE"/>
    <w:rsid w:val="00B97D9B"/>
    <w:rsid w:val="00BA0BD1"/>
    <w:rsid w:val="00BA1C04"/>
    <w:rsid w:val="00BA3CC9"/>
    <w:rsid w:val="00BA44FB"/>
    <w:rsid w:val="00BA6511"/>
    <w:rsid w:val="00BA7792"/>
    <w:rsid w:val="00BA7C60"/>
    <w:rsid w:val="00BB5AF2"/>
    <w:rsid w:val="00BB6D5B"/>
    <w:rsid w:val="00BC2F7D"/>
    <w:rsid w:val="00BC4579"/>
    <w:rsid w:val="00BC4A36"/>
    <w:rsid w:val="00BC5580"/>
    <w:rsid w:val="00BD6136"/>
    <w:rsid w:val="00BE4C3B"/>
    <w:rsid w:val="00BE588D"/>
    <w:rsid w:val="00BE5B65"/>
    <w:rsid w:val="00BF0F2C"/>
    <w:rsid w:val="00BF158C"/>
    <w:rsid w:val="00BF33C6"/>
    <w:rsid w:val="00BF53F9"/>
    <w:rsid w:val="00C054B4"/>
    <w:rsid w:val="00C06092"/>
    <w:rsid w:val="00C0693D"/>
    <w:rsid w:val="00C21423"/>
    <w:rsid w:val="00C24A27"/>
    <w:rsid w:val="00C34A6C"/>
    <w:rsid w:val="00C37ADF"/>
    <w:rsid w:val="00C42263"/>
    <w:rsid w:val="00C44548"/>
    <w:rsid w:val="00C52C7E"/>
    <w:rsid w:val="00C6104B"/>
    <w:rsid w:val="00C701C1"/>
    <w:rsid w:val="00C70F79"/>
    <w:rsid w:val="00C7145E"/>
    <w:rsid w:val="00C76C49"/>
    <w:rsid w:val="00C81309"/>
    <w:rsid w:val="00C81CA6"/>
    <w:rsid w:val="00C82772"/>
    <w:rsid w:val="00C96573"/>
    <w:rsid w:val="00C970D6"/>
    <w:rsid w:val="00CA245B"/>
    <w:rsid w:val="00CA4754"/>
    <w:rsid w:val="00CB6526"/>
    <w:rsid w:val="00CB6D3B"/>
    <w:rsid w:val="00CC1D27"/>
    <w:rsid w:val="00CD2DDC"/>
    <w:rsid w:val="00CD3F96"/>
    <w:rsid w:val="00CD56AD"/>
    <w:rsid w:val="00CD7FC6"/>
    <w:rsid w:val="00CE3C20"/>
    <w:rsid w:val="00CE3FF4"/>
    <w:rsid w:val="00CE4926"/>
    <w:rsid w:val="00CE6CAA"/>
    <w:rsid w:val="00CE73ED"/>
    <w:rsid w:val="00CE77C1"/>
    <w:rsid w:val="00CE7F9C"/>
    <w:rsid w:val="00D0128F"/>
    <w:rsid w:val="00D03DE4"/>
    <w:rsid w:val="00D10992"/>
    <w:rsid w:val="00D11AE5"/>
    <w:rsid w:val="00D12611"/>
    <w:rsid w:val="00D12C8F"/>
    <w:rsid w:val="00D2134B"/>
    <w:rsid w:val="00D224B0"/>
    <w:rsid w:val="00D25ACE"/>
    <w:rsid w:val="00D25D3C"/>
    <w:rsid w:val="00D3016A"/>
    <w:rsid w:val="00D33E1F"/>
    <w:rsid w:val="00D346CE"/>
    <w:rsid w:val="00D43E1D"/>
    <w:rsid w:val="00D466F2"/>
    <w:rsid w:val="00D50C80"/>
    <w:rsid w:val="00D54422"/>
    <w:rsid w:val="00D57036"/>
    <w:rsid w:val="00D658FD"/>
    <w:rsid w:val="00D70751"/>
    <w:rsid w:val="00D73A09"/>
    <w:rsid w:val="00D84089"/>
    <w:rsid w:val="00D86991"/>
    <w:rsid w:val="00D90861"/>
    <w:rsid w:val="00D909B7"/>
    <w:rsid w:val="00D943DB"/>
    <w:rsid w:val="00D947E4"/>
    <w:rsid w:val="00D94F99"/>
    <w:rsid w:val="00D97E7F"/>
    <w:rsid w:val="00DA0012"/>
    <w:rsid w:val="00DB0ACB"/>
    <w:rsid w:val="00DB1D6A"/>
    <w:rsid w:val="00DB3B73"/>
    <w:rsid w:val="00DB5366"/>
    <w:rsid w:val="00DB70CC"/>
    <w:rsid w:val="00DC344D"/>
    <w:rsid w:val="00DC3CBA"/>
    <w:rsid w:val="00DC58FB"/>
    <w:rsid w:val="00DD2435"/>
    <w:rsid w:val="00DD354B"/>
    <w:rsid w:val="00DD61B4"/>
    <w:rsid w:val="00DE012F"/>
    <w:rsid w:val="00DE288D"/>
    <w:rsid w:val="00DE2C9C"/>
    <w:rsid w:val="00DE6AA8"/>
    <w:rsid w:val="00DE732C"/>
    <w:rsid w:val="00E00B82"/>
    <w:rsid w:val="00E05ACD"/>
    <w:rsid w:val="00E07291"/>
    <w:rsid w:val="00E119A5"/>
    <w:rsid w:val="00E1234B"/>
    <w:rsid w:val="00E15D4E"/>
    <w:rsid w:val="00E17CDD"/>
    <w:rsid w:val="00E21EC5"/>
    <w:rsid w:val="00E3248C"/>
    <w:rsid w:val="00E34971"/>
    <w:rsid w:val="00E36176"/>
    <w:rsid w:val="00E363AA"/>
    <w:rsid w:val="00E3746F"/>
    <w:rsid w:val="00E41727"/>
    <w:rsid w:val="00E4188D"/>
    <w:rsid w:val="00E420BF"/>
    <w:rsid w:val="00E42A1C"/>
    <w:rsid w:val="00E47985"/>
    <w:rsid w:val="00E47BD4"/>
    <w:rsid w:val="00E53FBF"/>
    <w:rsid w:val="00E5529D"/>
    <w:rsid w:val="00E56192"/>
    <w:rsid w:val="00E61495"/>
    <w:rsid w:val="00E62D2E"/>
    <w:rsid w:val="00E67C64"/>
    <w:rsid w:val="00E71C16"/>
    <w:rsid w:val="00E72176"/>
    <w:rsid w:val="00E73B46"/>
    <w:rsid w:val="00E75E1F"/>
    <w:rsid w:val="00E80C87"/>
    <w:rsid w:val="00E835BD"/>
    <w:rsid w:val="00E86C6B"/>
    <w:rsid w:val="00E949DD"/>
    <w:rsid w:val="00EA0CFD"/>
    <w:rsid w:val="00EA1402"/>
    <w:rsid w:val="00EA2D98"/>
    <w:rsid w:val="00EA4385"/>
    <w:rsid w:val="00EA48B1"/>
    <w:rsid w:val="00EA5453"/>
    <w:rsid w:val="00EB0851"/>
    <w:rsid w:val="00EB3F21"/>
    <w:rsid w:val="00EB6C1F"/>
    <w:rsid w:val="00EC191A"/>
    <w:rsid w:val="00EC68AF"/>
    <w:rsid w:val="00ED0D45"/>
    <w:rsid w:val="00ED3EF2"/>
    <w:rsid w:val="00EE1A1B"/>
    <w:rsid w:val="00EE29CC"/>
    <w:rsid w:val="00EE5D10"/>
    <w:rsid w:val="00EE667B"/>
    <w:rsid w:val="00EF2A24"/>
    <w:rsid w:val="00EF4372"/>
    <w:rsid w:val="00F07B3A"/>
    <w:rsid w:val="00F12A49"/>
    <w:rsid w:val="00F131AC"/>
    <w:rsid w:val="00F13A89"/>
    <w:rsid w:val="00F201C2"/>
    <w:rsid w:val="00F2531A"/>
    <w:rsid w:val="00F260AB"/>
    <w:rsid w:val="00F263EC"/>
    <w:rsid w:val="00F35B19"/>
    <w:rsid w:val="00F454B9"/>
    <w:rsid w:val="00F4782C"/>
    <w:rsid w:val="00F50F0E"/>
    <w:rsid w:val="00F51DBA"/>
    <w:rsid w:val="00F52727"/>
    <w:rsid w:val="00F55045"/>
    <w:rsid w:val="00F6202B"/>
    <w:rsid w:val="00F637A3"/>
    <w:rsid w:val="00F733A5"/>
    <w:rsid w:val="00F73C10"/>
    <w:rsid w:val="00F81CD5"/>
    <w:rsid w:val="00F9396D"/>
    <w:rsid w:val="00F94031"/>
    <w:rsid w:val="00F9617B"/>
    <w:rsid w:val="00F976B2"/>
    <w:rsid w:val="00F97E40"/>
    <w:rsid w:val="00FA1BCA"/>
    <w:rsid w:val="00FA6205"/>
    <w:rsid w:val="00FB2215"/>
    <w:rsid w:val="00FB2410"/>
    <w:rsid w:val="00FC40A3"/>
    <w:rsid w:val="00FC43A0"/>
    <w:rsid w:val="00FC5856"/>
    <w:rsid w:val="00FD3521"/>
    <w:rsid w:val="00FD6E34"/>
    <w:rsid w:val="00FE4D34"/>
    <w:rsid w:val="00FF4B9B"/>
    <w:rsid w:val="014AFB71"/>
    <w:rsid w:val="02043114"/>
    <w:rsid w:val="04000B16"/>
    <w:rsid w:val="067F0C62"/>
    <w:rsid w:val="07FD4D04"/>
    <w:rsid w:val="0835B257"/>
    <w:rsid w:val="0839B785"/>
    <w:rsid w:val="0927391A"/>
    <w:rsid w:val="0A1B4086"/>
    <w:rsid w:val="0A8CDA4C"/>
    <w:rsid w:val="0BDC3EDC"/>
    <w:rsid w:val="0DB836E1"/>
    <w:rsid w:val="0E5A3F9A"/>
    <w:rsid w:val="0EFAEEE7"/>
    <w:rsid w:val="11C81449"/>
    <w:rsid w:val="11C958F0"/>
    <w:rsid w:val="126DE55A"/>
    <w:rsid w:val="143A3305"/>
    <w:rsid w:val="144B42A2"/>
    <w:rsid w:val="14634C98"/>
    <w:rsid w:val="160ECF30"/>
    <w:rsid w:val="190E2EB8"/>
    <w:rsid w:val="1A34139A"/>
    <w:rsid w:val="1AFCFFA9"/>
    <w:rsid w:val="1F62170F"/>
    <w:rsid w:val="22786606"/>
    <w:rsid w:val="242CD242"/>
    <w:rsid w:val="2541BCFF"/>
    <w:rsid w:val="262405A0"/>
    <w:rsid w:val="26C50E6C"/>
    <w:rsid w:val="2749906C"/>
    <w:rsid w:val="28886CB8"/>
    <w:rsid w:val="29E3FD70"/>
    <w:rsid w:val="2EA34687"/>
    <w:rsid w:val="2F8F3245"/>
    <w:rsid w:val="2FEF441C"/>
    <w:rsid w:val="3068B6F4"/>
    <w:rsid w:val="322C7922"/>
    <w:rsid w:val="325726CC"/>
    <w:rsid w:val="335D4FCF"/>
    <w:rsid w:val="345FD189"/>
    <w:rsid w:val="34BB16EC"/>
    <w:rsid w:val="35CF816A"/>
    <w:rsid w:val="3608A866"/>
    <w:rsid w:val="366784A1"/>
    <w:rsid w:val="38A022AC"/>
    <w:rsid w:val="38C2F736"/>
    <w:rsid w:val="3900FDB9"/>
    <w:rsid w:val="3B8D68BA"/>
    <w:rsid w:val="3CFE7AFD"/>
    <w:rsid w:val="3EC5097C"/>
    <w:rsid w:val="402E48F6"/>
    <w:rsid w:val="41BD7901"/>
    <w:rsid w:val="423AE3BC"/>
    <w:rsid w:val="42C5D8D3"/>
    <w:rsid w:val="4651A102"/>
    <w:rsid w:val="46A9E107"/>
    <w:rsid w:val="47D7498F"/>
    <w:rsid w:val="487D32B4"/>
    <w:rsid w:val="4936D4CF"/>
    <w:rsid w:val="4A7E1CBD"/>
    <w:rsid w:val="4B0BF9B7"/>
    <w:rsid w:val="4B25E570"/>
    <w:rsid w:val="4C3A5F1B"/>
    <w:rsid w:val="4C9E4C22"/>
    <w:rsid w:val="4D389F74"/>
    <w:rsid w:val="4D666AF1"/>
    <w:rsid w:val="4D8DE92C"/>
    <w:rsid w:val="4F45700D"/>
    <w:rsid w:val="4F7E0ABC"/>
    <w:rsid w:val="5481EA79"/>
    <w:rsid w:val="55772547"/>
    <w:rsid w:val="55813FA3"/>
    <w:rsid w:val="5715C03C"/>
    <w:rsid w:val="57403FB8"/>
    <w:rsid w:val="57D7C2FF"/>
    <w:rsid w:val="591E0A19"/>
    <w:rsid w:val="596736EB"/>
    <w:rsid w:val="5989FCA9"/>
    <w:rsid w:val="5A2E9843"/>
    <w:rsid w:val="5ABD9241"/>
    <w:rsid w:val="5C140584"/>
    <w:rsid w:val="5C6AEFDC"/>
    <w:rsid w:val="5C6F7CCD"/>
    <w:rsid w:val="5E428631"/>
    <w:rsid w:val="617E58DC"/>
    <w:rsid w:val="61FA056F"/>
    <w:rsid w:val="62A36004"/>
    <w:rsid w:val="64EE480B"/>
    <w:rsid w:val="65C96126"/>
    <w:rsid w:val="65F0A7BA"/>
    <w:rsid w:val="678C781B"/>
    <w:rsid w:val="6A0B2BFA"/>
    <w:rsid w:val="6B0BEFDB"/>
    <w:rsid w:val="6B168BD3"/>
    <w:rsid w:val="6D6BCDFF"/>
    <w:rsid w:val="6DA74F72"/>
    <w:rsid w:val="6E3A8883"/>
    <w:rsid w:val="6F6AE9B8"/>
    <w:rsid w:val="70BCFAA0"/>
    <w:rsid w:val="721103B3"/>
    <w:rsid w:val="72990D09"/>
    <w:rsid w:val="73D020F2"/>
    <w:rsid w:val="746AD3D5"/>
    <w:rsid w:val="74B2B040"/>
    <w:rsid w:val="74B45A14"/>
    <w:rsid w:val="762AE752"/>
    <w:rsid w:val="774B5485"/>
    <w:rsid w:val="77AD383F"/>
    <w:rsid w:val="7949E48D"/>
    <w:rsid w:val="7A2D4B11"/>
    <w:rsid w:val="7AC7BA7B"/>
    <w:rsid w:val="7B33E24C"/>
    <w:rsid w:val="7C21D734"/>
    <w:rsid w:val="7CB3F622"/>
    <w:rsid w:val="7CF8B74E"/>
    <w:rsid w:val="7D39AFBA"/>
    <w:rsid w:val="7E0C3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E4A783"/>
  <w15:chartTrackingRefBased/>
  <w15:docId w15:val="{E7469C0F-A190-4DC0-AFB3-07A730073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B622B"/>
    <w:pPr>
      <w:spacing w:after="0" w:line="240" w:lineRule="auto"/>
    </w:pPr>
    <w:rPr>
      <w:rFonts w:cstheme="minorHAnsi"/>
    </w:rPr>
  </w:style>
  <w:style w:type="paragraph" w:styleId="Kop1">
    <w:name w:val="heading 1"/>
    <w:basedOn w:val="Geenafstand"/>
    <w:next w:val="Standaard"/>
    <w:link w:val="Kop1Char"/>
    <w:uiPriority w:val="1"/>
    <w:qFormat/>
    <w:rsid w:val="001F6218"/>
    <w:pPr>
      <w:keepNext/>
      <w:numPr>
        <w:numId w:val="9"/>
      </w:numPr>
      <w:ind w:left="0" w:firstLine="0"/>
      <w:outlineLvl w:val="0"/>
    </w:pPr>
    <w:rPr>
      <w:b/>
      <w:color w:val="009BA4"/>
      <w:sz w:val="40"/>
      <w:szCs w:val="36"/>
    </w:rPr>
  </w:style>
  <w:style w:type="paragraph" w:styleId="Kop2">
    <w:name w:val="heading 2"/>
    <w:basedOn w:val="Kop3"/>
    <w:next w:val="Standaard"/>
    <w:link w:val="Kop2Char"/>
    <w:uiPriority w:val="2"/>
    <w:unhideWhenUsed/>
    <w:qFormat/>
    <w:rsid w:val="00751A1E"/>
    <w:pPr>
      <w:keepLines/>
      <w:numPr>
        <w:ilvl w:val="1"/>
      </w:numPr>
      <w:ind w:left="0" w:firstLine="0"/>
      <w:outlineLvl w:val="1"/>
    </w:pPr>
    <w:rPr>
      <w:b/>
      <w:i w:val="0"/>
      <w:sz w:val="26"/>
      <w:szCs w:val="26"/>
    </w:rPr>
  </w:style>
  <w:style w:type="paragraph" w:styleId="Kop3">
    <w:name w:val="heading 3"/>
    <w:basedOn w:val="Kop4"/>
    <w:next w:val="Standaard"/>
    <w:link w:val="Kop3Char"/>
    <w:uiPriority w:val="3"/>
    <w:unhideWhenUsed/>
    <w:qFormat/>
    <w:rsid w:val="001F6218"/>
    <w:pPr>
      <w:keepNext/>
      <w:numPr>
        <w:ilvl w:val="2"/>
        <w:numId w:val="9"/>
      </w:numPr>
      <w:ind w:left="0" w:firstLine="0"/>
      <w:outlineLvl w:val="2"/>
    </w:pPr>
    <w:rPr>
      <w:sz w:val="22"/>
    </w:rPr>
  </w:style>
  <w:style w:type="paragraph" w:styleId="Kop4">
    <w:name w:val="heading 4"/>
    <w:aliases w:val="Subkop onder kop 3"/>
    <w:basedOn w:val="Geenafstand"/>
    <w:next w:val="Standaard"/>
    <w:link w:val="Kop4Char"/>
    <w:uiPriority w:val="9"/>
    <w:unhideWhenUsed/>
    <w:rsid w:val="00D03DE4"/>
    <w:pPr>
      <w:outlineLvl w:val="3"/>
    </w:pPr>
    <w:rPr>
      <w:i/>
      <w:color w:val="009BA4"/>
      <w:sz w:val="20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BB6D5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BB6D5B"/>
  </w:style>
  <w:style w:type="paragraph" w:styleId="Voettekst">
    <w:name w:val="footer"/>
    <w:basedOn w:val="Standaard"/>
    <w:link w:val="VoettekstChar"/>
    <w:uiPriority w:val="99"/>
    <w:unhideWhenUsed/>
    <w:rsid w:val="00BB6D5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BB6D5B"/>
  </w:style>
  <w:style w:type="paragraph" w:styleId="Geenafstand">
    <w:name w:val="No Spacing"/>
    <w:basedOn w:val="Standaard"/>
    <w:uiPriority w:val="1"/>
    <w:rsid w:val="00914333"/>
  </w:style>
  <w:style w:type="character" w:customStyle="1" w:styleId="Kop1Char">
    <w:name w:val="Kop 1 Char"/>
    <w:basedOn w:val="Standaardalinea-lettertype"/>
    <w:link w:val="Kop1"/>
    <w:uiPriority w:val="1"/>
    <w:rsid w:val="001F6218"/>
    <w:rPr>
      <w:rFonts w:cstheme="minorHAnsi"/>
      <w:b/>
      <w:color w:val="009BA4"/>
      <w:sz w:val="40"/>
      <w:szCs w:val="36"/>
    </w:rPr>
  </w:style>
  <w:style w:type="character" w:customStyle="1" w:styleId="Kop2Char">
    <w:name w:val="Kop 2 Char"/>
    <w:basedOn w:val="Standaardalinea-lettertype"/>
    <w:link w:val="Kop2"/>
    <w:uiPriority w:val="2"/>
    <w:rsid w:val="00751A1E"/>
    <w:rPr>
      <w:rFonts w:cstheme="minorHAnsi"/>
      <w:b/>
      <w:color w:val="009BA4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3"/>
    <w:rsid w:val="001F6218"/>
    <w:rPr>
      <w:rFonts w:cstheme="minorHAnsi"/>
      <w:i/>
      <w:color w:val="009BA4"/>
    </w:rPr>
  </w:style>
  <w:style w:type="character" w:customStyle="1" w:styleId="Kop4Char">
    <w:name w:val="Kop 4 Char"/>
    <w:aliases w:val="Subkop onder kop 3 Char"/>
    <w:basedOn w:val="Standaardalinea-lettertype"/>
    <w:link w:val="Kop4"/>
    <w:uiPriority w:val="9"/>
    <w:rsid w:val="00D03DE4"/>
    <w:rPr>
      <w:rFonts w:cstheme="minorHAnsi"/>
      <w:i/>
      <w:color w:val="009BA4"/>
      <w:sz w:val="20"/>
      <w:szCs w:val="24"/>
    </w:rPr>
  </w:style>
  <w:style w:type="paragraph" w:styleId="Titel">
    <w:name w:val="Title"/>
    <w:basedOn w:val="Geenafstand"/>
    <w:next w:val="Standaard"/>
    <w:link w:val="TitelChar"/>
    <w:uiPriority w:val="4"/>
    <w:qFormat/>
    <w:rsid w:val="001F6218"/>
    <w:rPr>
      <w:b/>
      <w:color w:val="009BA4"/>
      <w:sz w:val="56"/>
      <w:szCs w:val="52"/>
    </w:rPr>
  </w:style>
  <w:style w:type="character" w:customStyle="1" w:styleId="TitelChar">
    <w:name w:val="Titel Char"/>
    <w:basedOn w:val="Standaardalinea-lettertype"/>
    <w:link w:val="Titel"/>
    <w:uiPriority w:val="4"/>
    <w:rsid w:val="001F6218"/>
    <w:rPr>
      <w:rFonts w:cstheme="minorHAnsi"/>
      <w:b/>
      <w:color w:val="009BA4"/>
      <w:sz w:val="56"/>
      <w:szCs w:val="52"/>
    </w:rPr>
  </w:style>
  <w:style w:type="paragraph" w:styleId="Ondertitel">
    <w:name w:val="Subtitle"/>
    <w:basedOn w:val="Geenafstand"/>
    <w:next w:val="Standaard"/>
    <w:link w:val="OndertitelChar"/>
    <w:uiPriority w:val="5"/>
    <w:qFormat/>
    <w:rsid w:val="00067A8B"/>
    <w:rPr>
      <w:b/>
      <w:color w:val="969696"/>
      <w:sz w:val="32"/>
    </w:rPr>
  </w:style>
  <w:style w:type="character" w:customStyle="1" w:styleId="OndertitelChar">
    <w:name w:val="Ondertitel Char"/>
    <w:basedOn w:val="Standaardalinea-lettertype"/>
    <w:link w:val="Ondertitel"/>
    <w:uiPriority w:val="5"/>
    <w:rsid w:val="00067A8B"/>
    <w:rPr>
      <w:rFonts w:ascii="Arial" w:hAnsi="Arial" w:cs="Arial"/>
      <w:b/>
      <w:color w:val="969696"/>
      <w:sz w:val="32"/>
    </w:rPr>
  </w:style>
  <w:style w:type="character" w:styleId="Nadruk">
    <w:name w:val="Emphasis"/>
    <w:uiPriority w:val="20"/>
    <w:rsid w:val="00914333"/>
    <w:rPr>
      <w:b/>
      <w:i/>
    </w:rPr>
  </w:style>
  <w:style w:type="character" w:styleId="Subtielebenadrukking">
    <w:name w:val="Subtle Emphasis"/>
    <w:aliases w:val="Tabel / grafiek"/>
    <w:basedOn w:val="Kop3Char"/>
    <w:uiPriority w:val="19"/>
    <w:rsid w:val="001011E4"/>
    <w:rPr>
      <w:rFonts w:ascii="Arial" w:hAnsi="Arial" w:cs="Arial"/>
      <w:i/>
      <w:noProof w:val="0"/>
      <w:color w:val="2DC87D"/>
      <w:sz w:val="20"/>
      <w:szCs w:val="20"/>
      <w:lang w:val="nl-NL"/>
    </w:rPr>
  </w:style>
  <w:style w:type="character" w:styleId="Intensievebenadrukking">
    <w:name w:val="Intense Emphasis"/>
    <w:basedOn w:val="Nadruk"/>
    <w:uiPriority w:val="21"/>
    <w:rsid w:val="00914333"/>
    <w:rPr>
      <w:b/>
      <w:i/>
      <w:color w:val="282387"/>
    </w:rPr>
  </w:style>
  <w:style w:type="character" w:styleId="Zwaar">
    <w:name w:val="Strong"/>
    <w:uiPriority w:val="22"/>
    <w:rsid w:val="00914333"/>
    <w:rPr>
      <w:b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E7F9C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E7F9C"/>
    <w:rPr>
      <w:rFonts w:ascii="Segoe UI" w:hAnsi="Segoe UI" w:cs="Segoe UI"/>
      <w:sz w:val="18"/>
      <w:szCs w:val="18"/>
    </w:rPr>
  </w:style>
  <w:style w:type="character" w:styleId="Hyperlink">
    <w:name w:val="Hyperlink"/>
    <w:basedOn w:val="Standaardalinea-lettertype"/>
    <w:uiPriority w:val="99"/>
    <w:unhideWhenUsed/>
    <w:rsid w:val="009578EF"/>
    <w:rPr>
      <w:color w:val="0000FF"/>
      <w:u w:val="single"/>
    </w:rPr>
  </w:style>
  <w:style w:type="character" w:styleId="Tekstvantijdelijkeaanduiding">
    <w:name w:val="Placeholder Text"/>
    <w:basedOn w:val="Standaardalinea-lettertype"/>
    <w:uiPriority w:val="99"/>
    <w:semiHidden/>
    <w:rsid w:val="00984CA5"/>
    <w:rPr>
      <w:color w:val="808080"/>
    </w:rPr>
  </w:style>
  <w:style w:type="paragraph" w:styleId="Voetnoottekst">
    <w:name w:val="footnote text"/>
    <w:basedOn w:val="Standaard"/>
    <w:link w:val="VoetnoottekstChar"/>
    <w:uiPriority w:val="8"/>
    <w:rsid w:val="000E247B"/>
    <w:rPr>
      <w:sz w:val="17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8"/>
    <w:rsid w:val="000E247B"/>
    <w:rPr>
      <w:rFonts w:ascii="Arial" w:hAnsi="Arial" w:cs="Arial"/>
      <w:sz w:val="17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9617B"/>
    <w:rPr>
      <w:vertAlign w:val="superscript"/>
    </w:rPr>
  </w:style>
  <w:style w:type="paragraph" w:styleId="Inhopg1">
    <w:name w:val="toc 1"/>
    <w:basedOn w:val="Standaard"/>
    <w:next w:val="Standaard"/>
    <w:autoRedefine/>
    <w:uiPriority w:val="39"/>
    <w:qFormat/>
    <w:rsid w:val="009B7054"/>
    <w:pPr>
      <w:numPr>
        <w:numId w:val="48"/>
      </w:numPr>
      <w:tabs>
        <w:tab w:val="left" w:pos="360"/>
        <w:tab w:val="right" w:leader="dot" w:pos="9060"/>
      </w:tabs>
      <w:spacing w:after="100" w:line="276" w:lineRule="auto"/>
    </w:pPr>
    <w:rPr>
      <w:rFonts w:eastAsia="Times New Roman" w:cs="Times New Roman"/>
      <w:bCs/>
      <w:szCs w:val="20"/>
      <w:lang w:eastAsia="nl-NL"/>
    </w:rPr>
  </w:style>
  <w:style w:type="paragraph" w:styleId="Inhopg2">
    <w:name w:val="toc 2"/>
    <w:basedOn w:val="Inhopg1"/>
    <w:next w:val="Standaard"/>
    <w:autoRedefine/>
    <w:uiPriority w:val="39"/>
    <w:qFormat/>
    <w:rsid w:val="009B7054"/>
    <w:pPr>
      <w:spacing w:line="288" w:lineRule="auto"/>
      <w:ind w:left="221"/>
    </w:pPr>
    <w:rPr>
      <w:bCs w:val="0"/>
      <w:sz w:val="20"/>
    </w:rPr>
  </w:style>
  <w:style w:type="paragraph" w:styleId="Inhopg3">
    <w:name w:val="toc 3"/>
    <w:basedOn w:val="Inhopg2"/>
    <w:next w:val="Standaard"/>
    <w:uiPriority w:val="39"/>
    <w:qFormat/>
    <w:rsid w:val="0014719D"/>
    <w:pPr>
      <w:ind w:left="360"/>
    </w:pPr>
    <w:rPr>
      <w:i/>
      <w:iCs/>
      <w:sz w:val="18"/>
    </w:rPr>
  </w:style>
  <w:style w:type="paragraph" w:styleId="Lijstalinea">
    <w:name w:val="List Paragraph"/>
    <w:basedOn w:val="Standaard"/>
    <w:uiPriority w:val="34"/>
    <w:rsid w:val="001011E4"/>
    <w:pPr>
      <w:spacing w:line="240" w:lineRule="atLeast"/>
      <w:ind w:left="720"/>
      <w:contextualSpacing/>
    </w:pPr>
    <w:rPr>
      <w:rFonts w:eastAsia="Times New Roman" w:cs="Times New Roman"/>
      <w:szCs w:val="24"/>
      <w:lang w:eastAsia="nl-NL"/>
    </w:rPr>
  </w:style>
  <w:style w:type="table" w:styleId="Tabelraster">
    <w:name w:val="Table Grid"/>
    <w:basedOn w:val="Professioneletabel"/>
    <w:rsid w:val="009B622B"/>
    <w:rPr>
      <w:rFonts w:eastAsia="MS Mincho" w:cs="Times New Roman"/>
      <w:sz w:val="20"/>
      <w:szCs w:val="20"/>
      <w:lang w:val="en-US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FF" w:themeFill="background1"/>
    </w:tcPr>
    <w:tblStylePr w:type="firstRow">
      <w:rPr>
        <w:rFonts w:asciiTheme="minorHAnsi" w:hAnsiTheme="minorHAnsi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clear" w:color="auto" w:fill="D9F0F1"/>
      </w:tcPr>
    </w:tblStylePr>
  </w:style>
  <w:style w:type="paragraph" w:styleId="Tekstopmerking">
    <w:name w:val="annotation text"/>
    <w:basedOn w:val="Standaard"/>
    <w:link w:val="TekstopmerkingChar"/>
    <w:uiPriority w:val="99"/>
    <w:unhideWhenUsed/>
    <w:rsid w:val="00954683"/>
    <w:rPr>
      <w:rFonts w:ascii="Verdana" w:eastAsia="Times New Roman" w:hAnsi="Verdana" w:cs="Times New Roman"/>
      <w:sz w:val="20"/>
      <w:szCs w:val="20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54683"/>
    <w:rPr>
      <w:rFonts w:ascii="Verdana" w:eastAsia="Times New Roman" w:hAnsi="Verdana" w:cs="Times New Roman"/>
      <w:sz w:val="20"/>
      <w:szCs w:val="20"/>
      <w:lang w:eastAsia="nl-NL"/>
    </w:rPr>
  </w:style>
  <w:style w:type="paragraph" w:styleId="Kopvaninhoudsopgave">
    <w:name w:val="TOC Heading"/>
    <w:basedOn w:val="Kop1"/>
    <w:next w:val="Standaard"/>
    <w:uiPriority w:val="39"/>
    <w:unhideWhenUsed/>
    <w:rsid w:val="00445ABA"/>
    <w:pPr>
      <w:keepLines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lang w:eastAsia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677BA"/>
    <w:rPr>
      <w:color w:val="954F72" w:themeColor="followed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BF53F9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F53F9"/>
    <w:rPr>
      <w:rFonts w:ascii="Arial" w:eastAsiaTheme="minorHAnsi" w:hAnsi="Arial" w:cs="Arial"/>
      <w:b/>
      <w:bCs/>
      <w:lang w:eastAsia="en-US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F53F9"/>
    <w:rPr>
      <w:rFonts w:ascii="Arial" w:eastAsia="Times New Roman" w:hAnsi="Arial" w:cs="Arial"/>
      <w:b/>
      <w:bCs/>
      <w:sz w:val="20"/>
      <w:szCs w:val="20"/>
      <w:lang w:eastAsia="nl-NL"/>
    </w:rPr>
  </w:style>
  <w:style w:type="paragraph" w:styleId="Inhopg4">
    <w:name w:val="toc 4"/>
    <w:basedOn w:val="Inhopg3"/>
    <w:next w:val="Standaard"/>
    <w:autoRedefine/>
    <w:uiPriority w:val="39"/>
    <w:unhideWhenUsed/>
    <w:rsid w:val="00D0128F"/>
    <w:pPr>
      <w:ind w:left="658"/>
    </w:pPr>
    <w:rPr>
      <w:sz w:val="16"/>
    </w:rPr>
  </w:style>
  <w:style w:type="table" w:customStyle="1" w:styleId="Lichtelijst-accent11">
    <w:name w:val="Lichte lijst - accent 11"/>
    <w:basedOn w:val="Standaardtabel"/>
    <w:uiPriority w:val="61"/>
    <w:rsid w:val="006F4733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paragraph" w:customStyle="1" w:styleId="Titeltabelgrafiek">
    <w:name w:val="Titel tabel/grafiek"/>
    <w:basedOn w:val="Standaard"/>
    <w:next w:val="Standaard"/>
    <w:link w:val="TiteltabelgrafiekChar"/>
    <w:uiPriority w:val="6"/>
    <w:qFormat/>
    <w:rsid w:val="006630D0"/>
    <w:rPr>
      <w:i/>
      <w:color w:val="777777"/>
      <w:sz w:val="20"/>
    </w:rPr>
  </w:style>
  <w:style w:type="paragraph" w:customStyle="1" w:styleId="Tabel">
    <w:name w:val="Tabel"/>
    <w:basedOn w:val="Geenafstand"/>
    <w:link w:val="TabelChar"/>
    <w:rsid w:val="009B622B"/>
    <w:rPr>
      <w:rFonts w:eastAsia="MS Mincho"/>
      <w:b/>
      <w:sz w:val="20"/>
    </w:rPr>
  </w:style>
  <w:style w:type="character" w:customStyle="1" w:styleId="TiteltabelgrafiekChar">
    <w:name w:val="Titel tabel/grafiek Char"/>
    <w:basedOn w:val="Kop3Char"/>
    <w:link w:val="Titeltabelgrafiek"/>
    <w:uiPriority w:val="6"/>
    <w:rsid w:val="006630D0"/>
    <w:rPr>
      <w:rFonts w:cstheme="minorHAnsi"/>
      <w:i/>
      <w:color w:val="777777"/>
      <w:sz w:val="20"/>
    </w:rPr>
  </w:style>
  <w:style w:type="paragraph" w:styleId="Citaat">
    <w:name w:val="Quote"/>
    <w:basedOn w:val="Standaard"/>
    <w:next w:val="Standaard"/>
    <w:link w:val="CitaatChar"/>
    <w:uiPriority w:val="29"/>
    <w:rsid w:val="00B97D9B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TabelChar">
    <w:name w:val="Tabel Char"/>
    <w:basedOn w:val="TiteltabelgrafiekChar"/>
    <w:link w:val="Tabel"/>
    <w:rsid w:val="009B622B"/>
    <w:rPr>
      <w:rFonts w:eastAsia="MS Mincho" w:cstheme="minorHAnsi"/>
      <w:b/>
      <w:i w:val="0"/>
      <w:color w:val="777777"/>
      <w:sz w:val="20"/>
    </w:rPr>
  </w:style>
  <w:style w:type="character" w:customStyle="1" w:styleId="CitaatChar">
    <w:name w:val="Citaat Char"/>
    <w:basedOn w:val="Standaardalinea-lettertype"/>
    <w:link w:val="Citaat"/>
    <w:uiPriority w:val="29"/>
    <w:rsid w:val="00B97D9B"/>
    <w:rPr>
      <w:rFonts w:ascii="Arial" w:hAnsi="Arial" w:cs="Arial"/>
      <w:i/>
      <w:iCs/>
      <w:color w:val="404040" w:themeColor="text1" w:themeTint="BF"/>
    </w:rPr>
  </w:style>
  <w:style w:type="paragraph" w:styleId="Duidelijkcitaat">
    <w:name w:val="Intense Quote"/>
    <w:basedOn w:val="Standaard"/>
    <w:next w:val="Standaard"/>
    <w:link w:val="DuidelijkcitaatChar"/>
    <w:uiPriority w:val="7"/>
    <w:rsid w:val="00F35B19"/>
    <w:pPr>
      <w:pBdr>
        <w:top w:val="single" w:sz="4" w:space="10" w:color="282387"/>
        <w:bottom w:val="single" w:sz="4" w:space="10" w:color="282387"/>
      </w:pBdr>
      <w:spacing w:before="360" w:after="360"/>
      <w:ind w:left="864" w:right="864"/>
      <w:jc w:val="center"/>
    </w:pPr>
    <w:rPr>
      <w:i/>
      <w:iCs/>
      <w:color w:val="282387"/>
    </w:rPr>
  </w:style>
  <w:style w:type="character" w:customStyle="1" w:styleId="DuidelijkcitaatChar">
    <w:name w:val="Duidelijk citaat Char"/>
    <w:basedOn w:val="Standaardalinea-lettertype"/>
    <w:link w:val="Duidelijkcitaat"/>
    <w:uiPriority w:val="7"/>
    <w:rsid w:val="00FB2215"/>
    <w:rPr>
      <w:rFonts w:ascii="Arial" w:hAnsi="Arial" w:cs="Arial"/>
      <w:i/>
      <w:iCs/>
      <w:color w:val="282387"/>
    </w:rPr>
  </w:style>
  <w:style w:type="character" w:styleId="Subtieleverwijzing">
    <w:name w:val="Subtle Reference"/>
    <w:basedOn w:val="Standaardalinea-lettertype"/>
    <w:uiPriority w:val="31"/>
    <w:rsid w:val="00B97D9B"/>
    <w:rPr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rsid w:val="00B97D9B"/>
    <w:rPr>
      <w:b/>
      <w:bCs/>
      <w:smallCaps/>
      <w:color w:val="5B9BD5" w:themeColor="accent1"/>
      <w:spacing w:val="5"/>
    </w:rPr>
  </w:style>
  <w:style w:type="character" w:styleId="Titelvanboek">
    <w:name w:val="Book Title"/>
    <w:basedOn w:val="Standaardalinea-lettertype"/>
    <w:uiPriority w:val="33"/>
    <w:rsid w:val="00B97D9B"/>
    <w:rPr>
      <w:b/>
      <w:bCs/>
      <w:i/>
      <w:iCs/>
      <w:spacing w:val="5"/>
    </w:rPr>
  </w:style>
  <w:style w:type="table" w:customStyle="1" w:styleId="Stijl1">
    <w:name w:val="Stijl1"/>
    <w:basedOn w:val="Standaardtabel"/>
    <w:uiPriority w:val="99"/>
    <w:rsid w:val="0076241A"/>
    <w:pPr>
      <w:spacing w:after="0" w:line="240" w:lineRule="auto"/>
    </w:pPr>
    <w:rPr>
      <w:rFonts w:ascii="Arial" w:hAnsi="Arial"/>
      <w:sz w:val="20"/>
    </w:rPr>
    <w:tblPr/>
    <w:tblStylePr w:type="firstRow">
      <w:rPr>
        <w:rFonts w:ascii="Arial" w:hAnsi="Arial"/>
        <w:b/>
        <w:sz w:val="20"/>
      </w:rPr>
    </w:tblStylePr>
  </w:style>
  <w:style w:type="table" w:styleId="Lichtelijst">
    <w:name w:val="Light List"/>
    <w:basedOn w:val="Standaardtabel"/>
    <w:uiPriority w:val="61"/>
    <w:rsid w:val="007A51CE"/>
    <w:pPr>
      <w:spacing w:after="0" w:line="240" w:lineRule="auto"/>
    </w:pPr>
    <w:rPr>
      <w:rFonts w:eastAsiaTheme="minorEastAsia"/>
      <w:lang w:eastAsia="nl-N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Professioneletabel">
    <w:name w:val="Table Professional"/>
    <w:basedOn w:val="Standaardtabel"/>
    <w:uiPriority w:val="99"/>
    <w:semiHidden/>
    <w:unhideWhenUsed/>
    <w:rsid w:val="009B622B"/>
    <w:pPr>
      <w:spacing w:after="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elraster1">
    <w:name w:val="Tabelraster1"/>
    <w:basedOn w:val="Professioneletabel"/>
    <w:next w:val="Tabelraster"/>
    <w:uiPriority w:val="39"/>
    <w:rsid w:val="00DC3CBA"/>
    <w:rPr>
      <w:rFonts w:eastAsia="MS Mincho" w:cs="Times New Roman"/>
      <w:sz w:val="20"/>
      <w:szCs w:val="20"/>
      <w:lang w:val="en-US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FF" w:themeFill="background1"/>
    </w:tcPr>
    <w:tblStylePr w:type="firstRow">
      <w:rPr>
        <w:rFonts w:asciiTheme="minorHAnsi" w:hAnsiTheme="minorHAnsi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clear" w:color="auto" w:fill="D9F0F1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718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derhorst\Downloads\Huisstijl%20SSC%20DG%20-%20Standaard%20document%20zonder%20voorblad%20(2)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1132371-4c7e-4bc6-8487-2997d06a65b1">
      <UserInfo>
        <DisplayName>Jordi Dekker</DisplayName>
        <AccountId>57</AccountId>
        <AccountType/>
      </UserInfo>
      <UserInfo>
        <DisplayName>Fabiënne Nederpelt</DisplayName>
        <AccountId>60</AccountId>
        <AccountType/>
      </UserInfo>
      <UserInfo>
        <DisplayName>Isabelle Luykenaar</DisplayName>
        <AccountId>64</AccountId>
        <AccountType/>
      </UserInfo>
    </SharedWithUsers>
    <lcf76f155ced4ddcb4097134ff3c332f xmlns="3177b5c2-773a-408d-afed-402567c5c944">
      <Terms xmlns="http://schemas.microsoft.com/office/infopath/2007/PartnerControls"/>
    </lcf76f155ced4ddcb4097134ff3c332f>
    <TaxCatchAll xmlns="01132371-4c7e-4bc6-8487-2997d06a65b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572DA1DABE7249A35F5F4ECE15BF42" ma:contentTypeVersion="14" ma:contentTypeDescription="Create a new document." ma:contentTypeScope="" ma:versionID="691f6e89e20291d2014bc9659023f171">
  <xsd:schema xmlns:xsd="http://www.w3.org/2001/XMLSchema" xmlns:xs="http://www.w3.org/2001/XMLSchema" xmlns:p="http://schemas.microsoft.com/office/2006/metadata/properties" xmlns:ns2="3177b5c2-773a-408d-afed-402567c5c944" xmlns:ns3="01132371-4c7e-4bc6-8487-2997d06a65b1" targetNamespace="http://schemas.microsoft.com/office/2006/metadata/properties" ma:root="true" ma:fieldsID="da728886fd9cc7ff9386018ea9797700" ns2:_="" ns3:_="">
    <xsd:import namespace="3177b5c2-773a-408d-afed-402567c5c944"/>
    <xsd:import namespace="01132371-4c7e-4bc6-8487-2997d06a65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77b5c2-773a-408d-afed-402567c5c9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d01653f2-f8fe-4e1c-811c-5173ebb320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132371-4c7e-4bc6-8487-2997d06a65b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887403c-a89c-4b5a-83aa-3b884097a355}" ma:internalName="TaxCatchAll" ma:showField="CatchAllData" ma:web="01132371-4c7e-4bc6-8487-2997d06a65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CC013C0-64E4-4934-88E1-244505A68438}">
  <ds:schemaRefs>
    <ds:schemaRef ds:uri="http://schemas.microsoft.com/office/2006/metadata/properties"/>
    <ds:schemaRef ds:uri="http://schemas.microsoft.com/office/infopath/2007/PartnerControls"/>
    <ds:schemaRef ds:uri="01132371-4c7e-4bc6-8487-2997d06a65b1"/>
    <ds:schemaRef ds:uri="3177b5c2-773a-408d-afed-402567c5c944"/>
  </ds:schemaRefs>
</ds:datastoreItem>
</file>

<file path=customXml/itemProps2.xml><?xml version="1.0" encoding="utf-8"?>
<ds:datastoreItem xmlns:ds="http://schemas.openxmlformats.org/officeDocument/2006/customXml" ds:itemID="{373BC033-71E8-41E1-A9F8-4ADB07371C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FF4F3F-31B8-47A7-BCF0-1AE8725CA3A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7676D3C-B60F-45F8-9837-D438C931A61B}"/>
</file>

<file path=docMetadata/LabelInfo.xml><?xml version="1.0" encoding="utf-8"?>
<clbl:labelList xmlns:clbl="http://schemas.microsoft.com/office/2020/mipLabelMetadata">
  <clbl:label id="{458c4725-6f38-4ae7-8aff-204c3d056d9e}" enabled="0" method="" siteId="{458c4725-6f38-4ae7-8aff-204c3d056d9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Huisstijl SSC DG - Standaard document zonder voorblad (2)</Template>
  <TotalTime>0</TotalTime>
  <Pages>2</Pages>
  <Words>358</Words>
  <Characters>2091</Characters>
  <Application>Microsoft Office Word</Application>
  <DocSecurity>0</DocSecurity>
  <Lines>72</Lines>
  <Paragraphs>12</Paragraphs>
  <ScaleCrop>false</ScaleCrop>
  <Company>Nigol</Company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Elderhorst</dc:creator>
  <cp:keywords/>
  <dc:description/>
  <cp:lastModifiedBy>Moniek van der Zanden</cp:lastModifiedBy>
  <cp:revision>14</cp:revision>
  <cp:lastPrinted>2026-10-27T15:05:00Z</cp:lastPrinted>
  <dcterms:created xsi:type="dcterms:W3CDTF">2026-10-27T14:40:00Z</dcterms:created>
  <dcterms:modified xsi:type="dcterms:W3CDTF">2026-10-27T15:08:00Z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0x0101005B572DA1DABE7249A35F5F4ECE15BF42</vt:lpwstr>
  </property>
  <property fmtid="{D5CDD505-2E9C-101B-9397-08002B2CF9AE}" pid="3" name="MediaServiceImageTags">
    <vt:lpwstr/>
  </property>
  <property fmtid="{D5CDD505-2E9C-101B-9397-08002B2CF9AE}" pid="4" name="Order">
    <vt:r8>121800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ColorHex">
    <vt:lpwstr/>
  </property>
  <property fmtid="{D5CDD505-2E9C-101B-9397-08002B2CF9AE}" pid="8" name="_Emoji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_ColorTag">
    <vt:lpwstr/>
  </property>
  <property fmtid="{D5CDD505-2E9C-101B-9397-08002B2CF9AE}" pid="13" name="TriggerFlowInfo">
    <vt:lpwstr/>
  </property>
</Properties>
</file>